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A1EF64" w14:textId="77777777" w:rsidR="005006B5" w:rsidRPr="00B11EAA" w:rsidRDefault="005006B5" w:rsidP="00C6313C">
      <w:pPr>
        <w:pStyle w:val="Kopfzeile"/>
        <w:tabs>
          <w:tab w:val="clear" w:pos="4536"/>
          <w:tab w:val="clear" w:pos="9072"/>
        </w:tabs>
        <w:jc w:val="right"/>
        <w:rPr>
          <w:rFonts w:ascii="Arial Narrow" w:hAnsi="Arial Narrow"/>
        </w:rPr>
      </w:pPr>
    </w:p>
    <w:p w14:paraId="6269C33E" w14:textId="77777777" w:rsidR="00D809F8" w:rsidRPr="00462519" w:rsidRDefault="00462519" w:rsidP="00D809F8">
      <w:pPr>
        <w:spacing w:line="280" w:lineRule="exact"/>
        <w:rPr>
          <w:rFonts w:ascii="Frutiger LT Std 57 Cn" w:hAnsi="Frutiger LT Std 57 Cn"/>
          <w:b/>
          <w:sz w:val="24"/>
          <w:szCs w:val="24"/>
        </w:rPr>
      </w:pPr>
      <w:r w:rsidRPr="00462519">
        <w:rPr>
          <w:rFonts w:ascii="Frutiger LT Std 57 Cn" w:hAnsi="Frutiger LT Std 57 Cn"/>
          <w:b/>
          <w:sz w:val="24"/>
          <w:szCs w:val="24"/>
        </w:rPr>
        <w:t>Notfallcheckliste</w:t>
      </w:r>
      <w:r w:rsidR="00A00061">
        <w:rPr>
          <w:rFonts w:ascii="Frutiger LT Std 57 Cn" w:hAnsi="Frutiger LT Std 57 Cn"/>
          <w:b/>
          <w:sz w:val="24"/>
          <w:szCs w:val="24"/>
        </w:rPr>
        <w:t xml:space="preserve"> „</w:t>
      </w:r>
      <w:r w:rsidR="00295764">
        <w:rPr>
          <w:rFonts w:ascii="Frutiger LT Std 57 Cn" w:hAnsi="Frutiger LT Std 57 Cn"/>
          <w:b/>
          <w:sz w:val="24"/>
          <w:szCs w:val="24"/>
        </w:rPr>
        <w:t>extern</w:t>
      </w:r>
      <w:r w:rsidR="00A00061">
        <w:rPr>
          <w:rFonts w:ascii="Frutiger LT Std 57 Cn" w:hAnsi="Frutiger LT Std 57 Cn"/>
          <w:b/>
          <w:sz w:val="24"/>
          <w:szCs w:val="24"/>
        </w:rPr>
        <w:t>“</w:t>
      </w:r>
    </w:p>
    <w:p w14:paraId="0E73FB4A" w14:textId="77777777" w:rsidR="00D809F8" w:rsidRPr="00462519" w:rsidRDefault="00D809F8" w:rsidP="00D809F8">
      <w:pPr>
        <w:spacing w:line="280" w:lineRule="exact"/>
        <w:rPr>
          <w:rFonts w:ascii="Frutiger LT Std 57 Cn" w:hAnsi="Frutiger LT Std 57 Cn"/>
          <w:b/>
          <w:sz w:val="24"/>
          <w:szCs w:val="24"/>
        </w:rPr>
      </w:pPr>
    </w:p>
    <w:p w14:paraId="127C1097" w14:textId="77777777" w:rsidR="00072C52" w:rsidRPr="00C93761" w:rsidRDefault="00072C52" w:rsidP="00072C52">
      <w:pPr>
        <w:spacing w:line="280" w:lineRule="exact"/>
        <w:rPr>
          <w:rFonts w:ascii="Frutiger LT Std 57 Cn" w:hAnsi="Frutiger LT Std 57 Cn"/>
          <w:b/>
          <w:sz w:val="24"/>
          <w:szCs w:val="24"/>
        </w:rPr>
      </w:pPr>
      <w:r w:rsidRPr="00C93761">
        <w:rPr>
          <w:rFonts w:ascii="Frutiger LT Std 57 Cn" w:hAnsi="Frutiger LT Std 57 Cn"/>
          <w:sz w:val="24"/>
          <w:szCs w:val="24"/>
        </w:rPr>
        <w:t>Bei der externen Checkliste sind die nötigsten Informationen für Mitarbeitende aufgelistet.</w:t>
      </w:r>
    </w:p>
    <w:p w14:paraId="3C952801" w14:textId="77777777" w:rsidR="00D809F8" w:rsidRPr="00462519" w:rsidRDefault="00D809F8" w:rsidP="00D809F8">
      <w:pPr>
        <w:spacing w:line="280" w:lineRule="exact"/>
        <w:rPr>
          <w:rFonts w:ascii="Frutiger LT Std 57 Cn" w:hAnsi="Frutiger LT Std 57 Cn"/>
          <w:sz w:val="24"/>
          <w:szCs w:val="24"/>
        </w:rPr>
      </w:pPr>
    </w:p>
    <w:p w14:paraId="412C7C37" w14:textId="77777777" w:rsidR="00D809F8" w:rsidRPr="00462519" w:rsidRDefault="00D809F8" w:rsidP="00D809F8">
      <w:pPr>
        <w:spacing w:line="280" w:lineRule="exact"/>
        <w:rPr>
          <w:rFonts w:ascii="Frutiger LT Std 57 Cn" w:hAnsi="Frutiger LT Std 57 Cn"/>
          <w:b/>
          <w:sz w:val="24"/>
          <w:szCs w:val="24"/>
        </w:rPr>
      </w:pPr>
    </w:p>
    <w:p w14:paraId="62A61941" w14:textId="77777777" w:rsidR="00D809F8" w:rsidRPr="00462519" w:rsidRDefault="00D809F8" w:rsidP="00D809F8">
      <w:pPr>
        <w:spacing w:line="280" w:lineRule="exact"/>
        <w:rPr>
          <w:rFonts w:ascii="Frutiger LT Std 57 Cn" w:hAnsi="Frutiger LT Std 57 Cn"/>
          <w:b/>
          <w:sz w:val="24"/>
          <w:szCs w:val="24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68"/>
        <w:gridCol w:w="3477"/>
        <w:gridCol w:w="3119"/>
      </w:tblGrid>
      <w:tr w:rsidR="00462519" w:rsidRPr="00462519" w14:paraId="6F0A6C1D" w14:textId="77777777" w:rsidTr="00462519"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3B333" w14:textId="77777777" w:rsidR="00462519" w:rsidRPr="00462519" w:rsidRDefault="00EC5331" w:rsidP="00EC5331">
            <w:pPr>
              <w:spacing w:line="280" w:lineRule="exact"/>
              <w:rPr>
                <w:rFonts w:ascii="Frutiger LT Std 57 Cn" w:hAnsi="Frutiger LT Std 57 Cn"/>
                <w:b/>
                <w:sz w:val="24"/>
                <w:szCs w:val="24"/>
              </w:rPr>
            </w:pPr>
            <w:r w:rsidRPr="00EC5331">
              <w:rPr>
                <w:rFonts w:ascii="Frutiger LT Std 57 Cn" w:hAnsi="Frutiger LT Std 57 Cn"/>
                <w:b/>
                <w:sz w:val="24"/>
                <w:szCs w:val="24"/>
              </w:rPr>
              <w:t>1.</w:t>
            </w:r>
            <w:r>
              <w:rPr>
                <w:rFonts w:ascii="Frutiger LT Std 57 Cn" w:hAnsi="Frutiger LT Std 57 Cn"/>
                <w:b/>
                <w:sz w:val="24"/>
                <w:szCs w:val="24"/>
              </w:rPr>
              <w:t xml:space="preserve"> </w:t>
            </w:r>
            <w:r w:rsidR="00426C99">
              <w:rPr>
                <w:rFonts w:ascii="Frutiger LT Std 57 Cn" w:hAnsi="Frutiger LT Std 57 Cn"/>
                <w:b/>
                <w:sz w:val="24"/>
                <w:szCs w:val="24"/>
              </w:rPr>
              <w:t>Ansprech</w:t>
            </w:r>
            <w:r w:rsidR="00462519">
              <w:rPr>
                <w:rFonts w:ascii="Frutiger LT Std 57 Cn" w:hAnsi="Frutiger LT Std 57 Cn"/>
                <w:b/>
                <w:sz w:val="24"/>
                <w:szCs w:val="24"/>
              </w:rPr>
              <w:t>person</w:t>
            </w: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E642D" w14:textId="77777777" w:rsidR="00462519" w:rsidRPr="00462519" w:rsidRDefault="00462519" w:rsidP="00D809F8">
            <w:pPr>
              <w:spacing w:line="280" w:lineRule="exact"/>
              <w:rPr>
                <w:rFonts w:ascii="Frutiger LT Std 57 Cn" w:hAnsi="Frutiger LT Std 57 Cn"/>
                <w:b/>
                <w:sz w:val="24"/>
                <w:szCs w:val="24"/>
              </w:rPr>
            </w:pPr>
            <w:r>
              <w:rPr>
                <w:rFonts w:ascii="Frutiger LT Std 57 Cn" w:hAnsi="Frutiger LT Std 57 Cn"/>
                <w:b/>
                <w:sz w:val="24"/>
                <w:szCs w:val="24"/>
              </w:rPr>
              <w:t>Name, Adresse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5D21D" w14:textId="77777777" w:rsidR="00462519" w:rsidRPr="00462519" w:rsidRDefault="00462519" w:rsidP="00D809F8">
            <w:pPr>
              <w:spacing w:line="280" w:lineRule="exact"/>
              <w:rPr>
                <w:rFonts w:ascii="Frutiger LT Std 57 Cn" w:hAnsi="Frutiger LT Std 57 Cn"/>
                <w:b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b/>
                <w:sz w:val="24"/>
                <w:szCs w:val="24"/>
              </w:rPr>
              <w:t>Telefonnummern</w:t>
            </w:r>
          </w:p>
        </w:tc>
      </w:tr>
      <w:tr w:rsidR="00462519" w:rsidRPr="00462519" w14:paraId="598E7D25" w14:textId="77777777" w:rsidTr="00462519"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27C9B" w14:textId="77777777" w:rsidR="00462519" w:rsidRDefault="00462519" w:rsidP="00462519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74D3520C" w14:textId="77777777" w:rsidR="00462519" w:rsidRPr="00462519" w:rsidRDefault="00462519" w:rsidP="00462519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F8D6B" w14:textId="77777777" w:rsidR="00462519" w:rsidRPr="00462519" w:rsidRDefault="0046251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133D7" w14:textId="77777777" w:rsidR="00462519" w:rsidRPr="00462519" w:rsidRDefault="0046251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</w:tbl>
    <w:p w14:paraId="4A63DD91" w14:textId="77777777" w:rsidR="00D809F8" w:rsidRPr="00462519" w:rsidRDefault="00D809F8" w:rsidP="00D809F8">
      <w:pPr>
        <w:spacing w:line="280" w:lineRule="exact"/>
        <w:rPr>
          <w:rFonts w:ascii="Frutiger LT Std 57 Cn" w:hAnsi="Frutiger LT Std 57 Cn"/>
          <w:sz w:val="24"/>
          <w:szCs w:val="24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66"/>
        <w:gridCol w:w="3479"/>
        <w:gridCol w:w="3119"/>
      </w:tblGrid>
      <w:tr w:rsidR="00462519" w:rsidRPr="00462519" w14:paraId="78FD2E9F" w14:textId="77777777" w:rsidTr="00462519"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7D771" w14:textId="77777777" w:rsidR="00462519" w:rsidRPr="00462519" w:rsidRDefault="00462519" w:rsidP="00D809F8">
            <w:pPr>
              <w:spacing w:line="280" w:lineRule="exact"/>
              <w:rPr>
                <w:rFonts w:ascii="Frutiger LT Std 57 Cn" w:hAnsi="Frutiger LT Std 57 Cn"/>
                <w:b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b/>
                <w:sz w:val="24"/>
                <w:szCs w:val="24"/>
              </w:rPr>
              <w:t>Persönliches und Familiäres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10D1A" w14:textId="77777777" w:rsidR="00462519" w:rsidRPr="00462519" w:rsidRDefault="00462519" w:rsidP="00D809F8">
            <w:pPr>
              <w:spacing w:line="280" w:lineRule="exact"/>
              <w:rPr>
                <w:rFonts w:ascii="Frutiger LT Std 57 Cn" w:hAnsi="Frutiger LT Std 57 Cn"/>
                <w:b/>
                <w:sz w:val="24"/>
                <w:szCs w:val="24"/>
              </w:rPr>
            </w:pPr>
            <w:r>
              <w:rPr>
                <w:rFonts w:ascii="Frutiger LT Std 57 Cn" w:hAnsi="Frutiger LT Std 57 Cn"/>
                <w:b/>
                <w:sz w:val="24"/>
                <w:szCs w:val="24"/>
              </w:rPr>
              <w:t>Name, Adresse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06C72" w14:textId="77777777" w:rsidR="00462519" w:rsidRPr="00462519" w:rsidRDefault="00462519" w:rsidP="00D809F8">
            <w:pPr>
              <w:spacing w:line="280" w:lineRule="exact"/>
              <w:rPr>
                <w:rFonts w:ascii="Frutiger LT Std 57 Cn" w:hAnsi="Frutiger LT Std 57 Cn"/>
                <w:b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b/>
                <w:sz w:val="24"/>
                <w:szCs w:val="24"/>
              </w:rPr>
              <w:t>Telefonnummern</w:t>
            </w:r>
          </w:p>
        </w:tc>
      </w:tr>
      <w:tr w:rsidR="00462519" w:rsidRPr="00462519" w14:paraId="1DBCAFEA" w14:textId="77777777" w:rsidTr="00462519"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28878" w14:textId="77777777" w:rsidR="00462519" w:rsidRPr="00462519" w:rsidRDefault="0046251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sz w:val="24"/>
                <w:szCs w:val="24"/>
              </w:rPr>
              <w:t>Angehörige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A1D11" w14:textId="77777777" w:rsidR="00462519" w:rsidRPr="00462519" w:rsidRDefault="0046251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9D4DD" w14:textId="77777777" w:rsidR="00462519" w:rsidRPr="00462519" w:rsidRDefault="0046251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7C980B42" w14:textId="77777777" w:rsidR="00462519" w:rsidRPr="00462519" w:rsidRDefault="0046251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6FF4CF2C" w14:textId="77777777" w:rsidR="00462519" w:rsidRPr="00462519" w:rsidRDefault="0046251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  <w:tr w:rsidR="00462519" w:rsidRPr="00462519" w14:paraId="0F2EEAB2" w14:textId="77777777" w:rsidTr="00462519"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57142" w14:textId="77777777" w:rsidR="00462519" w:rsidRPr="00462519" w:rsidRDefault="0046251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sz w:val="24"/>
                <w:szCs w:val="24"/>
              </w:rPr>
              <w:t>Freunde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6D53B" w14:textId="77777777" w:rsidR="00462519" w:rsidRPr="00462519" w:rsidRDefault="0046251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F139F" w14:textId="77777777" w:rsidR="00462519" w:rsidRPr="00462519" w:rsidRDefault="0046251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71D096C5" w14:textId="77777777" w:rsidR="00462519" w:rsidRDefault="0046251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6A3505DD" w14:textId="77777777" w:rsidR="00462519" w:rsidRPr="00462519" w:rsidRDefault="0046251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  <w:tr w:rsidR="00462519" w:rsidRPr="00462519" w14:paraId="14462A96" w14:textId="77777777" w:rsidTr="00462519"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E685D" w14:textId="77777777" w:rsidR="00462519" w:rsidRPr="00462519" w:rsidRDefault="0046251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sz w:val="24"/>
                <w:szCs w:val="24"/>
              </w:rPr>
              <w:t>Nachbarn</w:t>
            </w:r>
          </w:p>
          <w:p w14:paraId="76266603" w14:textId="77777777" w:rsidR="00462519" w:rsidRPr="00462519" w:rsidRDefault="0046251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48411" w14:textId="77777777" w:rsidR="00462519" w:rsidRPr="00462519" w:rsidRDefault="0046251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B4723" w14:textId="77777777" w:rsidR="00462519" w:rsidRDefault="0046251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4E14BDB7" w14:textId="77777777" w:rsidR="00462519" w:rsidRPr="00462519" w:rsidRDefault="0046251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0CBEF192" w14:textId="77777777" w:rsidR="00462519" w:rsidRPr="00462519" w:rsidRDefault="0046251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</w:tbl>
    <w:p w14:paraId="62DC66FA" w14:textId="77777777" w:rsidR="00D809F8" w:rsidRPr="00462519" w:rsidRDefault="00D809F8" w:rsidP="00D809F8">
      <w:pPr>
        <w:spacing w:line="280" w:lineRule="exact"/>
        <w:rPr>
          <w:rFonts w:ascii="Frutiger LT Std 57 Cn" w:hAnsi="Frutiger LT Std 57 Cn"/>
          <w:sz w:val="24"/>
          <w:szCs w:val="24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66"/>
        <w:gridCol w:w="3479"/>
        <w:gridCol w:w="3119"/>
      </w:tblGrid>
      <w:tr w:rsidR="007D2DB9" w:rsidRPr="00462519" w14:paraId="26F38BE4" w14:textId="77777777" w:rsidTr="007D2DB9"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75E49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b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b/>
                <w:sz w:val="24"/>
                <w:szCs w:val="24"/>
              </w:rPr>
              <w:t>Kinder betreffend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8EBB6" w14:textId="77777777" w:rsidR="007D2DB9" w:rsidRDefault="007D2DB9" w:rsidP="00D809F8">
            <w:pPr>
              <w:spacing w:line="280" w:lineRule="exact"/>
              <w:rPr>
                <w:rFonts w:ascii="Frutiger LT Std 57 Cn" w:hAnsi="Frutiger LT Std 57 Cn"/>
                <w:b/>
                <w:sz w:val="24"/>
                <w:szCs w:val="24"/>
              </w:rPr>
            </w:pPr>
            <w:r>
              <w:rPr>
                <w:rFonts w:ascii="Frutiger LT Std 57 Cn" w:hAnsi="Frutiger LT Std 57 Cn"/>
                <w:b/>
                <w:sz w:val="24"/>
                <w:szCs w:val="24"/>
              </w:rPr>
              <w:t>Name, Adresse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7931C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b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b/>
                <w:sz w:val="24"/>
                <w:szCs w:val="24"/>
              </w:rPr>
              <w:t>Telefonnummern</w:t>
            </w:r>
          </w:p>
        </w:tc>
      </w:tr>
      <w:tr w:rsidR="007D2DB9" w:rsidRPr="00462519" w14:paraId="08DC67BA" w14:textId="77777777" w:rsidTr="007D2DB9"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A60D3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sz w:val="24"/>
                <w:szCs w:val="24"/>
              </w:rPr>
              <w:t>Kindergarten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164EF" w14:textId="77777777" w:rsidR="007D2DB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9D5FB" w14:textId="77777777" w:rsidR="007D2DB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22D2B7A8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  <w:tr w:rsidR="007D2DB9" w:rsidRPr="00462519" w14:paraId="2B79F837" w14:textId="77777777" w:rsidTr="007D2DB9"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3F253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sz w:val="24"/>
                <w:szCs w:val="24"/>
              </w:rPr>
              <w:t>Schule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40846" w14:textId="77777777" w:rsidR="007D2DB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E2468" w14:textId="77777777" w:rsidR="007D2DB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58F78A1A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  <w:tr w:rsidR="007D2DB9" w:rsidRPr="00462519" w14:paraId="5334E752" w14:textId="77777777" w:rsidTr="007D2DB9"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4179F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sz w:val="24"/>
                <w:szCs w:val="24"/>
              </w:rPr>
              <w:t>Tagesmutter / Kita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AE6BC" w14:textId="77777777" w:rsidR="007D2DB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28812" w14:textId="77777777" w:rsidR="007D2DB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3A5B14AC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  <w:tr w:rsidR="007D2DB9" w:rsidRPr="00462519" w14:paraId="5064BE1A" w14:textId="77777777" w:rsidTr="007D2DB9"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B10A7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sz w:val="24"/>
                <w:szCs w:val="24"/>
              </w:rPr>
              <w:t>Lehrbetrieb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AA4AB" w14:textId="77777777" w:rsidR="007D2DB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C1155" w14:textId="77777777" w:rsidR="007D2DB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5B61C238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  <w:tr w:rsidR="007D2DB9" w:rsidRPr="00462519" w14:paraId="385DA220" w14:textId="77777777" w:rsidTr="007D2DB9"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DCA88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sz w:val="24"/>
                <w:szCs w:val="24"/>
              </w:rPr>
              <w:t>Aushilfe im Notfall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F8A24" w14:textId="77777777" w:rsidR="007D2DB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34C8A" w14:textId="77777777" w:rsidR="007D2DB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59AC0C38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  <w:tr w:rsidR="007D2DB9" w:rsidRPr="00462519" w14:paraId="6CCE547D" w14:textId="77777777" w:rsidTr="007D2DB9"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18109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sz w:val="24"/>
                <w:szCs w:val="24"/>
              </w:rPr>
              <w:t>Hauspflege / Spitex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02730" w14:textId="77777777" w:rsidR="007D2DB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C2C16" w14:textId="77777777" w:rsidR="007D2DB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51C4250D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</w:tbl>
    <w:p w14:paraId="428C2769" w14:textId="77777777" w:rsidR="00D809F8" w:rsidRPr="00462519" w:rsidRDefault="00D809F8" w:rsidP="00D809F8">
      <w:pPr>
        <w:spacing w:line="280" w:lineRule="exact"/>
        <w:rPr>
          <w:rFonts w:ascii="Frutiger LT Std 57 Cn" w:hAnsi="Frutiger LT Std 57 Cn"/>
          <w:sz w:val="24"/>
          <w:szCs w:val="24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3465"/>
        <w:gridCol w:w="3119"/>
      </w:tblGrid>
      <w:tr w:rsidR="007D2DB9" w:rsidRPr="00462519" w14:paraId="7F9CACAF" w14:textId="77777777" w:rsidTr="007D2DB9"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0C57B" w14:textId="77777777" w:rsidR="007D2DB9" w:rsidRPr="00462519" w:rsidRDefault="007D2DB9" w:rsidP="00D809F8">
            <w:pPr>
              <w:spacing w:line="280" w:lineRule="exact"/>
              <w:ind w:left="1332" w:hanging="1332"/>
              <w:rPr>
                <w:rFonts w:ascii="Frutiger LT Std 57 Cn" w:hAnsi="Frutiger LT Std 57 Cn"/>
                <w:b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b/>
                <w:sz w:val="24"/>
                <w:szCs w:val="24"/>
              </w:rPr>
              <w:t>Gesundheitliches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4CD77" w14:textId="77777777" w:rsidR="007D2DB9" w:rsidRPr="00462519" w:rsidRDefault="007D2DB9" w:rsidP="007D2DB9">
            <w:pPr>
              <w:spacing w:line="280" w:lineRule="exact"/>
              <w:ind w:left="1332" w:hanging="1332"/>
              <w:rPr>
                <w:rFonts w:ascii="Frutiger LT Std 57 Cn" w:hAnsi="Frutiger LT Std 57 Cn"/>
                <w:b/>
                <w:sz w:val="24"/>
                <w:szCs w:val="24"/>
              </w:rPr>
            </w:pPr>
            <w:r>
              <w:rPr>
                <w:rFonts w:ascii="Frutiger LT Std 57 Cn" w:hAnsi="Frutiger LT Std 57 Cn"/>
                <w:b/>
                <w:sz w:val="24"/>
                <w:szCs w:val="24"/>
              </w:rPr>
              <w:t>Name, Adresse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AF02C" w14:textId="77777777" w:rsidR="007D2DB9" w:rsidRPr="00462519" w:rsidRDefault="007D2DB9" w:rsidP="007D2DB9">
            <w:pPr>
              <w:spacing w:line="280" w:lineRule="exact"/>
              <w:ind w:left="1332" w:hanging="1332"/>
              <w:rPr>
                <w:rFonts w:ascii="Frutiger LT Std 57 Cn" w:hAnsi="Frutiger LT Std 57 Cn"/>
                <w:b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b/>
                <w:sz w:val="24"/>
                <w:szCs w:val="24"/>
              </w:rPr>
              <w:t>Telefonnummern</w:t>
            </w:r>
          </w:p>
        </w:tc>
      </w:tr>
      <w:tr w:rsidR="007D2DB9" w:rsidRPr="00462519" w14:paraId="1DDCAEBA" w14:textId="77777777" w:rsidTr="007D2DB9"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9BA93" w14:textId="77777777" w:rsidR="007D2DB9" w:rsidRPr="00462519" w:rsidRDefault="007D2DB9" w:rsidP="00D809F8">
            <w:pPr>
              <w:spacing w:line="280" w:lineRule="exact"/>
              <w:ind w:left="1332" w:hanging="1332"/>
              <w:rPr>
                <w:rFonts w:ascii="Frutiger LT Std 57 Cn" w:hAnsi="Frutiger LT Std 57 Cn"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sz w:val="24"/>
                <w:szCs w:val="24"/>
              </w:rPr>
              <w:t>Arzt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75CC2" w14:textId="77777777" w:rsidR="007D2DB9" w:rsidRDefault="007D2DB9" w:rsidP="00D809F8">
            <w:pPr>
              <w:spacing w:line="280" w:lineRule="exact"/>
              <w:ind w:left="1332" w:hanging="1332"/>
              <w:rPr>
                <w:rFonts w:ascii="Frutiger LT Std 57 Cn" w:hAnsi="Frutiger LT Std 57 C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E89FE" w14:textId="77777777" w:rsidR="007D2DB9" w:rsidRDefault="007D2DB9" w:rsidP="00D809F8">
            <w:pPr>
              <w:spacing w:line="280" w:lineRule="exact"/>
              <w:ind w:left="1332" w:hanging="1332"/>
              <w:rPr>
                <w:rFonts w:ascii="Frutiger LT Std 57 Cn" w:hAnsi="Frutiger LT Std 57 Cn"/>
                <w:sz w:val="24"/>
                <w:szCs w:val="24"/>
              </w:rPr>
            </w:pPr>
          </w:p>
          <w:p w14:paraId="6F90B780" w14:textId="77777777" w:rsidR="007D2DB9" w:rsidRPr="00462519" w:rsidRDefault="007D2DB9" w:rsidP="00D809F8">
            <w:pPr>
              <w:spacing w:line="280" w:lineRule="exact"/>
              <w:ind w:left="1332" w:hanging="1332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  <w:tr w:rsidR="007D2DB9" w:rsidRPr="00462519" w14:paraId="1BA2721E" w14:textId="77777777" w:rsidTr="007D2DB9"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7C78C" w14:textId="77777777" w:rsidR="007D2DB9" w:rsidRPr="00462519" w:rsidRDefault="007D2DB9" w:rsidP="00D809F8">
            <w:pPr>
              <w:spacing w:line="280" w:lineRule="exact"/>
              <w:ind w:left="1332" w:hanging="1332"/>
              <w:rPr>
                <w:rFonts w:ascii="Frutiger LT Std 57 Cn" w:hAnsi="Frutiger LT Std 57 Cn"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sz w:val="24"/>
                <w:szCs w:val="24"/>
              </w:rPr>
              <w:t>Spezialarzt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F259E" w14:textId="77777777" w:rsidR="007D2DB9" w:rsidRDefault="007D2DB9" w:rsidP="00D809F8">
            <w:pPr>
              <w:spacing w:line="280" w:lineRule="exact"/>
              <w:ind w:left="1332" w:hanging="1332"/>
              <w:rPr>
                <w:rFonts w:ascii="Frutiger LT Std 57 Cn" w:hAnsi="Frutiger LT Std 57 C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2FD7B" w14:textId="77777777" w:rsidR="007D2DB9" w:rsidRDefault="007D2DB9" w:rsidP="00D809F8">
            <w:pPr>
              <w:spacing w:line="280" w:lineRule="exact"/>
              <w:ind w:left="1332" w:hanging="1332"/>
              <w:rPr>
                <w:rFonts w:ascii="Frutiger LT Std 57 Cn" w:hAnsi="Frutiger LT Std 57 Cn"/>
                <w:sz w:val="24"/>
                <w:szCs w:val="24"/>
              </w:rPr>
            </w:pPr>
          </w:p>
          <w:p w14:paraId="7CF344C7" w14:textId="77777777" w:rsidR="007D2DB9" w:rsidRPr="00462519" w:rsidRDefault="007D2DB9" w:rsidP="00D809F8">
            <w:pPr>
              <w:spacing w:line="280" w:lineRule="exact"/>
              <w:ind w:left="1332" w:hanging="1332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  <w:tr w:rsidR="007D2DB9" w:rsidRPr="00462519" w14:paraId="10E37D66" w14:textId="77777777" w:rsidTr="007D2DB9"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0AB0F" w14:textId="77777777" w:rsidR="007D2DB9" w:rsidRPr="00462519" w:rsidRDefault="007D2DB9" w:rsidP="00D809F8">
            <w:pPr>
              <w:spacing w:line="280" w:lineRule="exact"/>
              <w:ind w:left="1332" w:hanging="1332"/>
              <w:rPr>
                <w:rFonts w:ascii="Frutiger LT Std 57 Cn" w:hAnsi="Frutiger LT Std 57 Cn"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sz w:val="24"/>
                <w:szCs w:val="24"/>
              </w:rPr>
              <w:t>Kinderarzt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F4733" w14:textId="77777777" w:rsidR="007D2DB9" w:rsidRDefault="007D2DB9" w:rsidP="00D809F8">
            <w:pPr>
              <w:spacing w:line="280" w:lineRule="exact"/>
              <w:ind w:left="1332" w:hanging="1332"/>
              <w:rPr>
                <w:rFonts w:ascii="Frutiger LT Std 57 Cn" w:hAnsi="Frutiger LT Std 57 C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B46D2" w14:textId="77777777" w:rsidR="007D2DB9" w:rsidRDefault="007D2DB9" w:rsidP="00D809F8">
            <w:pPr>
              <w:spacing w:line="280" w:lineRule="exact"/>
              <w:ind w:left="1332" w:hanging="1332"/>
              <w:rPr>
                <w:rFonts w:ascii="Frutiger LT Std 57 Cn" w:hAnsi="Frutiger LT Std 57 Cn"/>
                <w:sz w:val="24"/>
                <w:szCs w:val="24"/>
              </w:rPr>
            </w:pPr>
          </w:p>
          <w:p w14:paraId="03E8B139" w14:textId="77777777" w:rsidR="007D2DB9" w:rsidRPr="00462519" w:rsidRDefault="007D2DB9" w:rsidP="00D809F8">
            <w:pPr>
              <w:spacing w:line="280" w:lineRule="exact"/>
              <w:ind w:left="1332" w:hanging="1332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  <w:tr w:rsidR="007D2DB9" w:rsidRPr="00462519" w14:paraId="1D1EB52E" w14:textId="77777777" w:rsidTr="007D2DB9"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E738C" w14:textId="77777777" w:rsidR="007D2DB9" w:rsidRPr="00462519" w:rsidRDefault="007D2DB9" w:rsidP="00D809F8">
            <w:pPr>
              <w:spacing w:line="280" w:lineRule="exact"/>
              <w:ind w:left="1332" w:hanging="1332"/>
              <w:rPr>
                <w:rFonts w:ascii="Frutiger LT Std 57 Cn" w:hAnsi="Frutiger LT Std 57 Cn"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sz w:val="24"/>
                <w:szCs w:val="24"/>
              </w:rPr>
              <w:t>Zahnarzt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36BE6" w14:textId="77777777" w:rsidR="007D2DB9" w:rsidRDefault="007D2DB9" w:rsidP="00D809F8">
            <w:pPr>
              <w:spacing w:line="280" w:lineRule="exact"/>
              <w:ind w:left="1332" w:hanging="1332"/>
              <w:rPr>
                <w:rFonts w:ascii="Frutiger LT Std 57 Cn" w:hAnsi="Frutiger LT Std 57 C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F0635" w14:textId="77777777" w:rsidR="007D2DB9" w:rsidRDefault="007D2DB9" w:rsidP="00D809F8">
            <w:pPr>
              <w:spacing w:line="280" w:lineRule="exact"/>
              <w:ind w:left="1332" w:hanging="1332"/>
              <w:rPr>
                <w:rFonts w:ascii="Frutiger LT Std 57 Cn" w:hAnsi="Frutiger LT Std 57 Cn"/>
                <w:sz w:val="24"/>
                <w:szCs w:val="24"/>
              </w:rPr>
            </w:pPr>
          </w:p>
          <w:p w14:paraId="18DE242E" w14:textId="77777777" w:rsidR="007D2DB9" w:rsidRPr="00462519" w:rsidRDefault="007D2DB9" w:rsidP="00D809F8">
            <w:pPr>
              <w:spacing w:line="280" w:lineRule="exact"/>
              <w:ind w:left="1332" w:hanging="1332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  <w:tr w:rsidR="007D2DB9" w:rsidRPr="00462519" w14:paraId="01C3FA38" w14:textId="77777777" w:rsidTr="007D2DB9"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96F97" w14:textId="77777777" w:rsidR="007D2DB9" w:rsidRPr="00462519" w:rsidRDefault="007D2DB9" w:rsidP="00D809F8">
            <w:pPr>
              <w:spacing w:line="280" w:lineRule="exact"/>
              <w:ind w:left="1332" w:hanging="1332"/>
              <w:rPr>
                <w:rFonts w:ascii="Frutiger LT Std 57 Cn" w:hAnsi="Frutiger LT Std 57 Cn"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sz w:val="24"/>
                <w:szCs w:val="24"/>
              </w:rPr>
              <w:t>Spital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AD170" w14:textId="77777777" w:rsidR="007D2DB9" w:rsidRDefault="007D2DB9" w:rsidP="00D809F8">
            <w:pPr>
              <w:spacing w:line="280" w:lineRule="exact"/>
              <w:ind w:left="1332" w:hanging="1332"/>
              <w:rPr>
                <w:rFonts w:ascii="Frutiger LT Std 57 Cn" w:hAnsi="Frutiger LT Std 57 C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1B0DF" w14:textId="77777777" w:rsidR="007D2DB9" w:rsidRDefault="007D2DB9" w:rsidP="00D809F8">
            <w:pPr>
              <w:spacing w:line="280" w:lineRule="exact"/>
              <w:ind w:left="1332" w:hanging="1332"/>
              <w:rPr>
                <w:rFonts w:ascii="Frutiger LT Std 57 Cn" w:hAnsi="Frutiger LT Std 57 Cn"/>
                <w:sz w:val="24"/>
                <w:szCs w:val="24"/>
              </w:rPr>
            </w:pPr>
          </w:p>
          <w:p w14:paraId="770B2629" w14:textId="77777777" w:rsidR="007D2DB9" w:rsidRPr="00462519" w:rsidRDefault="007D2DB9" w:rsidP="00D809F8">
            <w:pPr>
              <w:spacing w:line="280" w:lineRule="exact"/>
              <w:ind w:left="1332" w:hanging="1332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</w:tbl>
    <w:p w14:paraId="5662EB9E" w14:textId="77777777" w:rsidR="00B051B8" w:rsidRDefault="00B051B8">
      <w:r>
        <w:br w:type="page"/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3465"/>
        <w:gridCol w:w="3119"/>
      </w:tblGrid>
      <w:tr w:rsidR="00B051B8" w:rsidRPr="00B051B8" w14:paraId="23EDDE6F" w14:textId="77777777" w:rsidTr="00B051B8"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5EBDC" w14:textId="77777777" w:rsidR="00B051B8" w:rsidRPr="00B051B8" w:rsidRDefault="00B051B8" w:rsidP="003E0BA3">
            <w:pPr>
              <w:spacing w:line="280" w:lineRule="exact"/>
              <w:ind w:left="1332" w:hanging="1332"/>
              <w:rPr>
                <w:rFonts w:ascii="Frutiger LT Std 57 Cn" w:hAnsi="Frutiger LT Std 57 Cn"/>
                <w:b/>
                <w:sz w:val="24"/>
                <w:szCs w:val="24"/>
              </w:rPr>
            </w:pPr>
            <w:r w:rsidRPr="00B051B8">
              <w:rPr>
                <w:rFonts w:ascii="Frutiger LT Std 57 Cn" w:hAnsi="Frutiger LT Std 57 Cn"/>
                <w:b/>
                <w:sz w:val="24"/>
                <w:szCs w:val="24"/>
              </w:rPr>
              <w:t>Gesundheitliches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63123" w14:textId="77777777" w:rsidR="00B051B8" w:rsidRPr="00B051B8" w:rsidRDefault="00B051B8" w:rsidP="003E0BA3">
            <w:pPr>
              <w:spacing w:line="280" w:lineRule="exact"/>
              <w:ind w:left="1332" w:hanging="1332"/>
              <w:rPr>
                <w:rFonts w:ascii="Frutiger LT Std 57 Cn" w:hAnsi="Frutiger LT Std 57 Cn"/>
                <w:b/>
                <w:sz w:val="24"/>
                <w:szCs w:val="24"/>
              </w:rPr>
            </w:pPr>
            <w:r w:rsidRPr="00B051B8">
              <w:rPr>
                <w:rFonts w:ascii="Frutiger LT Std 57 Cn" w:hAnsi="Frutiger LT Std 57 Cn"/>
                <w:b/>
                <w:sz w:val="24"/>
                <w:szCs w:val="24"/>
              </w:rPr>
              <w:t>Name, Adresse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7D9DE" w14:textId="77777777" w:rsidR="00B051B8" w:rsidRPr="00B051B8" w:rsidRDefault="00B051B8" w:rsidP="003E0BA3">
            <w:pPr>
              <w:spacing w:line="280" w:lineRule="exact"/>
              <w:ind w:left="1332" w:hanging="1332"/>
              <w:rPr>
                <w:rFonts w:ascii="Frutiger LT Std 57 Cn" w:hAnsi="Frutiger LT Std 57 Cn"/>
                <w:b/>
                <w:sz w:val="24"/>
                <w:szCs w:val="24"/>
              </w:rPr>
            </w:pPr>
            <w:r w:rsidRPr="00B051B8">
              <w:rPr>
                <w:rFonts w:ascii="Frutiger LT Std 57 Cn" w:hAnsi="Frutiger LT Std 57 Cn"/>
                <w:b/>
                <w:sz w:val="24"/>
                <w:szCs w:val="24"/>
              </w:rPr>
              <w:t>Telefonnummern</w:t>
            </w:r>
          </w:p>
        </w:tc>
      </w:tr>
      <w:tr w:rsidR="007D2DB9" w:rsidRPr="00462519" w14:paraId="232CBB05" w14:textId="77777777" w:rsidTr="007D2DB9"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B186B" w14:textId="77777777" w:rsidR="007D2DB9" w:rsidRPr="00462519" w:rsidRDefault="007D2DB9" w:rsidP="00D809F8">
            <w:pPr>
              <w:spacing w:line="280" w:lineRule="exact"/>
              <w:ind w:left="1332" w:hanging="1332"/>
              <w:rPr>
                <w:rFonts w:ascii="Frutiger LT Std 57 Cn" w:hAnsi="Frutiger LT Std 57 Cn"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sz w:val="24"/>
                <w:szCs w:val="24"/>
              </w:rPr>
              <w:t>Krankenkasse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4C7BE" w14:textId="77777777" w:rsidR="007D2DB9" w:rsidRDefault="007D2DB9" w:rsidP="00D809F8">
            <w:pPr>
              <w:spacing w:line="280" w:lineRule="exact"/>
              <w:ind w:left="1332" w:hanging="1332"/>
              <w:rPr>
                <w:rFonts w:ascii="Frutiger LT Std 57 Cn" w:hAnsi="Frutiger LT Std 57 C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F9C10" w14:textId="77777777" w:rsidR="007D2DB9" w:rsidRDefault="007D2DB9" w:rsidP="00D809F8">
            <w:pPr>
              <w:spacing w:line="280" w:lineRule="exact"/>
              <w:ind w:left="1332" w:hanging="1332"/>
              <w:rPr>
                <w:rFonts w:ascii="Frutiger LT Std 57 Cn" w:hAnsi="Frutiger LT Std 57 Cn"/>
                <w:sz w:val="24"/>
                <w:szCs w:val="24"/>
              </w:rPr>
            </w:pPr>
          </w:p>
          <w:p w14:paraId="5222FC0F" w14:textId="77777777" w:rsidR="007D2DB9" w:rsidRPr="00462519" w:rsidRDefault="007D2DB9" w:rsidP="00D809F8">
            <w:pPr>
              <w:spacing w:line="280" w:lineRule="exact"/>
              <w:ind w:left="1332" w:hanging="1332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  <w:tr w:rsidR="007D2DB9" w:rsidRPr="00462519" w14:paraId="5D371D61" w14:textId="77777777" w:rsidTr="007D2DB9"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F740E" w14:textId="77777777" w:rsidR="007D2DB9" w:rsidRPr="00462519" w:rsidRDefault="007D2DB9" w:rsidP="00D809F8">
            <w:pPr>
              <w:spacing w:line="280" w:lineRule="exact"/>
              <w:ind w:left="1332" w:hanging="1332"/>
              <w:rPr>
                <w:rFonts w:ascii="Frutiger LT Std 57 Cn" w:hAnsi="Frutiger LT Std 57 Cn"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sz w:val="24"/>
                <w:szCs w:val="24"/>
              </w:rPr>
              <w:t>Allergien in der Familie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3EA45" w14:textId="77777777" w:rsidR="007D2DB9" w:rsidRDefault="007D2DB9" w:rsidP="00D809F8">
            <w:pPr>
              <w:spacing w:line="280" w:lineRule="exact"/>
              <w:ind w:left="1332" w:hanging="1332"/>
              <w:rPr>
                <w:rFonts w:ascii="Frutiger LT Std 57 Cn" w:hAnsi="Frutiger LT Std 57 C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F20D9" w14:textId="77777777" w:rsidR="007D2DB9" w:rsidRDefault="007D2DB9" w:rsidP="00D809F8">
            <w:pPr>
              <w:spacing w:line="280" w:lineRule="exact"/>
              <w:ind w:left="1332" w:hanging="1332"/>
              <w:rPr>
                <w:rFonts w:ascii="Frutiger LT Std 57 Cn" w:hAnsi="Frutiger LT Std 57 Cn"/>
                <w:sz w:val="24"/>
                <w:szCs w:val="24"/>
              </w:rPr>
            </w:pPr>
          </w:p>
          <w:p w14:paraId="0EBBFF20" w14:textId="77777777" w:rsidR="007D2DB9" w:rsidRPr="00462519" w:rsidRDefault="007D2DB9" w:rsidP="00D809F8">
            <w:pPr>
              <w:spacing w:line="280" w:lineRule="exact"/>
              <w:ind w:left="1332" w:hanging="1332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</w:tbl>
    <w:p w14:paraId="266EF944" w14:textId="77777777" w:rsidR="00D809F8" w:rsidRDefault="00D809F8" w:rsidP="00D809F8">
      <w:pPr>
        <w:spacing w:line="280" w:lineRule="exact"/>
        <w:rPr>
          <w:rFonts w:ascii="Frutiger LT Std 57 Cn" w:hAnsi="Frutiger LT Std 57 Cn"/>
          <w:sz w:val="24"/>
          <w:szCs w:val="24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66"/>
        <w:gridCol w:w="3479"/>
        <w:gridCol w:w="3119"/>
      </w:tblGrid>
      <w:tr w:rsidR="004D5BFC" w14:paraId="1CF327F9" w14:textId="77777777" w:rsidTr="004D5BFC"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D762E" w14:textId="77777777" w:rsidR="004D5BFC" w:rsidRDefault="004D5BFC">
            <w:pPr>
              <w:spacing w:line="280" w:lineRule="exact"/>
              <w:rPr>
                <w:rFonts w:ascii="Frutiger LT Std 57 Cn" w:hAnsi="Frutiger LT Std 57 Cn"/>
                <w:b/>
                <w:sz w:val="24"/>
                <w:szCs w:val="24"/>
              </w:rPr>
            </w:pPr>
            <w:r>
              <w:rPr>
                <w:rFonts w:ascii="Frutiger LT Std 57 Cn" w:hAnsi="Frutiger LT Std 57 Cn"/>
                <w:b/>
                <w:sz w:val="24"/>
                <w:szCs w:val="24"/>
              </w:rPr>
              <w:t>Finanzielles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B7956" w14:textId="77777777" w:rsidR="004D5BFC" w:rsidRDefault="004D5BFC">
            <w:pPr>
              <w:spacing w:line="280" w:lineRule="exact"/>
              <w:rPr>
                <w:rFonts w:ascii="Frutiger LT Std 57 Cn" w:hAnsi="Frutiger LT Std 57 Cn"/>
                <w:b/>
                <w:sz w:val="24"/>
                <w:szCs w:val="24"/>
              </w:rPr>
            </w:pPr>
            <w:r>
              <w:rPr>
                <w:rFonts w:ascii="Frutiger LT Std 57 Cn" w:hAnsi="Frutiger LT Std 57 Cn"/>
                <w:b/>
                <w:sz w:val="24"/>
                <w:szCs w:val="24"/>
              </w:rPr>
              <w:t>Name, Adresse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A9BAE" w14:textId="77777777" w:rsidR="004D5BFC" w:rsidRDefault="004D5BFC">
            <w:pPr>
              <w:spacing w:line="280" w:lineRule="exact"/>
              <w:rPr>
                <w:rFonts w:ascii="Frutiger LT Std 57 Cn" w:hAnsi="Frutiger LT Std 57 Cn"/>
                <w:b/>
                <w:sz w:val="24"/>
                <w:szCs w:val="24"/>
              </w:rPr>
            </w:pPr>
            <w:r>
              <w:rPr>
                <w:rFonts w:ascii="Frutiger LT Std 57 Cn" w:hAnsi="Frutiger LT Std 57 Cn"/>
                <w:b/>
                <w:sz w:val="24"/>
                <w:szCs w:val="24"/>
              </w:rPr>
              <w:t>Telefonnummern</w:t>
            </w:r>
          </w:p>
        </w:tc>
      </w:tr>
      <w:tr w:rsidR="004D5BFC" w14:paraId="2C7FC291" w14:textId="77777777" w:rsidTr="004D5BFC"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1330E" w14:textId="77777777" w:rsidR="004D5BFC" w:rsidRDefault="004D5BFC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  <w:r>
              <w:rPr>
                <w:rFonts w:ascii="Frutiger LT Std 57 Cn" w:hAnsi="Frutiger LT Std 57 Cn"/>
                <w:sz w:val="24"/>
                <w:szCs w:val="24"/>
              </w:rPr>
              <w:t>Bitte 1. Vertrauensperson kontaktieren</w:t>
            </w:r>
          </w:p>
          <w:p w14:paraId="41207162" w14:textId="77777777" w:rsidR="004D5BFC" w:rsidRDefault="004D5BFC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A9984" w14:textId="77777777" w:rsidR="004D5BFC" w:rsidRDefault="004D5BFC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  <w:r>
              <w:rPr>
                <w:rFonts w:ascii="Frutiger LT Std 57 Cn" w:hAnsi="Frutiger LT Std 57 Cn"/>
                <w:sz w:val="24"/>
                <w:szCs w:val="24"/>
              </w:rPr>
              <w:t>Siehe oben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0196B" w14:textId="77777777" w:rsidR="004D5BFC" w:rsidRDefault="004D5BFC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  <w:r>
              <w:rPr>
                <w:rFonts w:ascii="Frutiger LT Std 57 Cn" w:hAnsi="Frutiger LT Std 57 Cn"/>
                <w:sz w:val="24"/>
                <w:szCs w:val="24"/>
              </w:rPr>
              <w:t>Siehe oben</w:t>
            </w:r>
          </w:p>
          <w:p w14:paraId="1D6C0E1E" w14:textId="77777777" w:rsidR="004D5BFC" w:rsidRDefault="004D5BFC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55664C45" w14:textId="77777777" w:rsidR="004D5BFC" w:rsidRDefault="004D5BFC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5088D5D2" w14:textId="77777777" w:rsidR="004D5BFC" w:rsidRDefault="004D5BFC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</w:tbl>
    <w:p w14:paraId="3C57F005" w14:textId="77777777" w:rsidR="004D5BFC" w:rsidRPr="00462519" w:rsidRDefault="004D5BFC" w:rsidP="00D809F8">
      <w:pPr>
        <w:spacing w:line="280" w:lineRule="exact"/>
        <w:rPr>
          <w:rFonts w:ascii="Frutiger LT Std 57 Cn" w:hAnsi="Frutiger LT Std 57 C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8"/>
        <w:gridCol w:w="5940"/>
      </w:tblGrid>
      <w:tr w:rsidR="00D809F8" w:rsidRPr="00462519" w14:paraId="37B521A7" w14:textId="77777777" w:rsidTr="00FA2CB2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FC443" w14:textId="77777777" w:rsidR="00D809F8" w:rsidRPr="00462519" w:rsidRDefault="00FA2CB2" w:rsidP="00D809F8">
            <w:pPr>
              <w:spacing w:line="280" w:lineRule="exact"/>
              <w:rPr>
                <w:rFonts w:ascii="Frutiger LT Std 57 Cn" w:hAnsi="Frutiger LT Std 57 Cn"/>
                <w:b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</w:rPr>
              <w:br w:type="page"/>
            </w:r>
            <w:r w:rsidR="00D809F8" w:rsidRPr="00462519">
              <w:rPr>
                <w:rFonts w:ascii="Frutiger LT Std 57 Cn" w:hAnsi="Frutiger LT Std 57 Cn"/>
                <w:sz w:val="24"/>
                <w:szCs w:val="24"/>
              </w:rPr>
              <w:br w:type="page"/>
            </w:r>
            <w:r w:rsidR="00D809F8" w:rsidRPr="00462519">
              <w:rPr>
                <w:rFonts w:ascii="Frutiger LT Std 57 Cn" w:hAnsi="Frutiger LT Std 57 Cn"/>
                <w:sz w:val="24"/>
                <w:szCs w:val="24"/>
              </w:rPr>
              <w:br w:type="page"/>
            </w:r>
            <w:r w:rsidR="00D809F8" w:rsidRPr="00462519">
              <w:rPr>
                <w:rFonts w:ascii="Frutiger LT Std 57 Cn" w:hAnsi="Frutiger LT Std 57 Cn"/>
                <w:sz w:val="24"/>
                <w:szCs w:val="24"/>
              </w:rPr>
              <w:br w:type="page"/>
            </w:r>
            <w:r w:rsidR="00D809F8" w:rsidRPr="00462519">
              <w:rPr>
                <w:rFonts w:ascii="Frutiger LT Std 57 Cn" w:hAnsi="Frutiger LT Std 57 Cn"/>
                <w:b/>
                <w:sz w:val="24"/>
                <w:szCs w:val="24"/>
              </w:rPr>
              <w:t>Haustechnik/Betriebstechnik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90D04" w14:textId="77777777" w:rsidR="00D809F8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b/>
                <w:sz w:val="24"/>
                <w:szCs w:val="24"/>
              </w:rPr>
            </w:pPr>
            <w:r>
              <w:rPr>
                <w:rFonts w:ascii="Frutiger LT Std 57 Cn" w:hAnsi="Frutiger LT Std 57 Cn"/>
                <w:b/>
                <w:sz w:val="24"/>
                <w:szCs w:val="24"/>
              </w:rPr>
              <w:t>Namen, Adresse</w:t>
            </w:r>
            <w:r w:rsidR="00D809F8" w:rsidRPr="00462519">
              <w:rPr>
                <w:rFonts w:ascii="Frutiger LT Std 57 Cn" w:hAnsi="Frutiger LT Std 57 Cn"/>
                <w:b/>
                <w:sz w:val="24"/>
                <w:szCs w:val="24"/>
              </w:rPr>
              <w:t>, Telefonnummern</w:t>
            </w:r>
          </w:p>
        </w:tc>
      </w:tr>
      <w:tr w:rsidR="00D809F8" w:rsidRPr="00462519" w14:paraId="09B82E89" w14:textId="77777777" w:rsidTr="00FA2CB2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8DD48" w14:textId="77777777" w:rsidR="00D809F8" w:rsidRPr="00462519" w:rsidRDefault="00D809F8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sz w:val="24"/>
                <w:szCs w:val="24"/>
              </w:rPr>
              <w:t>Heizung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DF64A" w14:textId="77777777" w:rsidR="00D809F8" w:rsidRDefault="00D809F8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28CE3446" w14:textId="77777777" w:rsidR="00462519" w:rsidRPr="00462519" w:rsidRDefault="0046251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  <w:tr w:rsidR="00D809F8" w:rsidRPr="00462519" w14:paraId="4BE9502C" w14:textId="77777777" w:rsidTr="00FA2CB2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DEDB8" w14:textId="77777777" w:rsidR="00D809F8" w:rsidRPr="00462519" w:rsidRDefault="00D809F8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sz w:val="24"/>
                <w:szCs w:val="24"/>
              </w:rPr>
              <w:t>Elektriker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5B5A3" w14:textId="77777777" w:rsidR="00D809F8" w:rsidRDefault="00D809F8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5A46098D" w14:textId="77777777" w:rsidR="00462519" w:rsidRPr="00462519" w:rsidRDefault="0046251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  <w:tr w:rsidR="00D809F8" w:rsidRPr="00462519" w14:paraId="0D9CEC19" w14:textId="77777777" w:rsidTr="00FA2CB2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57BAE" w14:textId="77777777" w:rsidR="00D809F8" w:rsidRPr="00462519" w:rsidRDefault="00D809F8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sz w:val="24"/>
                <w:szCs w:val="24"/>
              </w:rPr>
              <w:t>Sanitär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697ED" w14:textId="77777777" w:rsidR="00D809F8" w:rsidRDefault="00D809F8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5E0F5782" w14:textId="77777777" w:rsidR="00462519" w:rsidRPr="00462519" w:rsidRDefault="0046251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  <w:tr w:rsidR="00D809F8" w:rsidRPr="00462519" w14:paraId="255E8D06" w14:textId="77777777" w:rsidTr="00FA2CB2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A34B3" w14:textId="77777777" w:rsidR="00D809F8" w:rsidRPr="00462519" w:rsidRDefault="00D809F8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sz w:val="24"/>
                <w:szCs w:val="24"/>
              </w:rPr>
              <w:t>Geräte: Waschmaschine, Abwaschmaschine, …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4AB05" w14:textId="77777777" w:rsidR="00D809F8" w:rsidRDefault="00D809F8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31019930" w14:textId="77777777" w:rsidR="00462519" w:rsidRPr="00462519" w:rsidRDefault="0046251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</w:tbl>
    <w:p w14:paraId="3754E517" w14:textId="77777777" w:rsidR="00D809F8" w:rsidRPr="00462519" w:rsidRDefault="00D809F8" w:rsidP="00D809F8">
      <w:pPr>
        <w:spacing w:line="280" w:lineRule="exact"/>
        <w:rPr>
          <w:rFonts w:ascii="Frutiger LT Std 57 Cn" w:hAnsi="Frutiger LT Std 57 Cn"/>
          <w:sz w:val="24"/>
          <w:szCs w:val="24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8"/>
        <w:gridCol w:w="5940"/>
      </w:tblGrid>
      <w:tr w:rsidR="00D809F8" w:rsidRPr="00462519" w14:paraId="5B35AAC3" w14:textId="77777777" w:rsidTr="006851FA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568E3" w14:textId="77777777" w:rsidR="00D809F8" w:rsidRPr="00462519" w:rsidRDefault="00D809F8" w:rsidP="00D809F8">
            <w:pPr>
              <w:spacing w:line="280" w:lineRule="exact"/>
              <w:rPr>
                <w:rFonts w:ascii="Frutiger LT Std 57 Cn" w:hAnsi="Frutiger LT Std 57 Cn"/>
                <w:b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b/>
                <w:sz w:val="24"/>
                <w:szCs w:val="24"/>
              </w:rPr>
              <w:t>Betrieb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5BBE2" w14:textId="77777777" w:rsidR="00D809F8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b/>
                <w:sz w:val="24"/>
                <w:szCs w:val="24"/>
              </w:rPr>
            </w:pPr>
            <w:r>
              <w:rPr>
                <w:rFonts w:ascii="Frutiger LT Std 57 Cn" w:hAnsi="Frutiger LT Std 57 Cn"/>
                <w:b/>
                <w:sz w:val="24"/>
                <w:szCs w:val="24"/>
              </w:rPr>
              <w:t>Namen, Adresse</w:t>
            </w:r>
            <w:r w:rsidR="00D809F8" w:rsidRPr="00462519">
              <w:rPr>
                <w:rFonts w:ascii="Frutiger LT Std 57 Cn" w:hAnsi="Frutiger LT Std 57 Cn"/>
                <w:b/>
                <w:sz w:val="24"/>
                <w:szCs w:val="24"/>
              </w:rPr>
              <w:t>, Telefonnummern</w:t>
            </w:r>
          </w:p>
        </w:tc>
      </w:tr>
      <w:tr w:rsidR="00D809F8" w:rsidRPr="00462519" w14:paraId="6DF77845" w14:textId="77777777" w:rsidTr="006851FA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4D6A1" w14:textId="77777777" w:rsidR="00D809F8" w:rsidRPr="00462519" w:rsidRDefault="00D809F8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sz w:val="24"/>
                <w:szCs w:val="24"/>
              </w:rPr>
              <w:t>Agenda (was, wo, wer)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AA585" w14:textId="77777777" w:rsidR="00D809F8" w:rsidRDefault="00D809F8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157CC0A7" w14:textId="77777777" w:rsidR="00462519" w:rsidRPr="00462519" w:rsidRDefault="0046251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  <w:tr w:rsidR="00D809F8" w:rsidRPr="00462519" w14:paraId="11354B93" w14:textId="77777777" w:rsidTr="006851FA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DD259" w14:textId="77777777" w:rsidR="00D809F8" w:rsidRDefault="00462519" w:rsidP="00462519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  <w:r>
              <w:rPr>
                <w:rFonts w:ascii="Frutiger LT Std 57 Cn" w:hAnsi="Frutiger LT Std 57 Cn"/>
                <w:sz w:val="24"/>
                <w:szCs w:val="24"/>
              </w:rPr>
              <w:t xml:space="preserve">Parzellenplan, </w:t>
            </w:r>
            <w:r w:rsidR="00D809F8" w:rsidRPr="00462519">
              <w:rPr>
                <w:rFonts w:ascii="Frutiger LT Std 57 Cn" w:hAnsi="Frutiger LT Std 57 Cn"/>
                <w:sz w:val="24"/>
                <w:szCs w:val="24"/>
              </w:rPr>
              <w:t>Flächenverzeichnis</w:t>
            </w:r>
          </w:p>
          <w:p w14:paraId="780B6DBB" w14:textId="77777777" w:rsidR="00462519" w:rsidRPr="00462519" w:rsidRDefault="00462519" w:rsidP="00462519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  <w:r>
              <w:rPr>
                <w:rFonts w:ascii="Frutiger LT Std 57 Cn" w:hAnsi="Frutiger LT Std 57 Cn"/>
                <w:sz w:val="24"/>
                <w:szCs w:val="24"/>
              </w:rPr>
              <w:t>ÖLN-Aufzeichnungen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D911F" w14:textId="77777777" w:rsidR="00D809F8" w:rsidRPr="00462519" w:rsidRDefault="00D809F8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  <w:tr w:rsidR="00D809F8" w:rsidRPr="00462519" w14:paraId="719D1CE6" w14:textId="77777777" w:rsidTr="006851FA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0FCCD" w14:textId="77777777" w:rsidR="00D809F8" w:rsidRPr="00462519" w:rsidRDefault="00D809F8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sz w:val="24"/>
                <w:szCs w:val="24"/>
              </w:rPr>
              <w:t>Treuhänder, Buchhalter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F195D" w14:textId="77777777" w:rsidR="00D809F8" w:rsidRDefault="00D809F8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314CFD45" w14:textId="77777777" w:rsidR="00462519" w:rsidRPr="00462519" w:rsidRDefault="0046251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</w:tbl>
    <w:p w14:paraId="336AA5C8" w14:textId="77777777" w:rsidR="00D809F8" w:rsidRPr="00462519" w:rsidRDefault="00D809F8" w:rsidP="00D809F8">
      <w:pPr>
        <w:spacing w:line="280" w:lineRule="exact"/>
        <w:rPr>
          <w:rFonts w:ascii="Frutiger LT Std 57 Cn" w:hAnsi="Frutiger LT Std 57 Cn"/>
          <w:sz w:val="24"/>
          <w:szCs w:val="24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8"/>
        <w:gridCol w:w="5940"/>
      </w:tblGrid>
      <w:tr w:rsidR="00D809F8" w:rsidRPr="00462519" w14:paraId="6DB147A5" w14:textId="77777777" w:rsidTr="006851FA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6B7CF" w14:textId="77777777" w:rsidR="00D809F8" w:rsidRPr="00462519" w:rsidRDefault="00D809F8" w:rsidP="00D809F8">
            <w:pPr>
              <w:spacing w:line="280" w:lineRule="exact"/>
              <w:rPr>
                <w:rFonts w:ascii="Frutiger LT Std 57 Cn" w:hAnsi="Frutiger LT Std 57 Cn"/>
                <w:b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b/>
                <w:sz w:val="24"/>
                <w:szCs w:val="24"/>
              </w:rPr>
              <w:t>EDV-Programme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644FD" w14:textId="77777777" w:rsidR="00D809F8" w:rsidRPr="00462519" w:rsidRDefault="00D809F8" w:rsidP="00D809F8">
            <w:pPr>
              <w:spacing w:line="280" w:lineRule="exact"/>
              <w:rPr>
                <w:rFonts w:ascii="Frutiger LT Std 57 Cn" w:hAnsi="Frutiger LT Std 57 Cn"/>
                <w:b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b/>
                <w:sz w:val="24"/>
                <w:szCs w:val="24"/>
              </w:rPr>
              <w:t>Internetadresse, Login, Passwort</w:t>
            </w:r>
          </w:p>
        </w:tc>
      </w:tr>
      <w:tr w:rsidR="00D809F8" w:rsidRPr="00462519" w14:paraId="4E09378D" w14:textId="77777777" w:rsidTr="006851FA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66573" w14:textId="77777777" w:rsidR="00D809F8" w:rsidRPr="00462519" w:rsidRDefault="00D809F8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sz w:val="24"/>
                <w:szCs w:val="24"/>
              </w:rPr>
              <w:t>Internetzugang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EC4D2" w14:textId="77777777" w:rsidR="00D809F8" w:rsidRDefault="00D809F8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0E11702D" w14:textId="77777777" w:rsidR="00462519" w:rsidRPr="00462519" w:rsidRDefault="0046251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  <w:tr w:rsidR="00D809F8" w:rsidRPr="00462519" w14:paraId="7078C9F7" w14:textId="77777777" w:rsidTr="006851FA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507D2" w14:textId="77777777" w:rsidR="00D809F8" w:rsidRPr="00462519" w:rsidRDefault="00D809F8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sz w:val="24"/>
                <w:szCs w:val="24"/>
              </w:rPr>
              <w:t>Agate, TVD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9D6D6" w14:textId="77777777" w:rsidR="00D809F8" w:rsidRDefault="00D809F8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00239787" w14:textId="77777777" w:rsidR="00462519" w:rsidRPr="00462519" w:rsidRDefault="0046251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  <w:tr w:rsidR="00D809F8" w:rsidRPr="00462519" w14:paraId="5089DB95" w14:textId="77777777" w:rsidTr="006851FA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90436" w14:textId="77777777" w:rsidR="00D809F8" w:rsidRPr="00462519" w:rsidRDefault="00D809F8" w:rsidP="00EC5331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  <w:proofErr w:type="gramStart"/>
            <w:r w:rsidRPr="00462519">
              <w:rPr>
                <w:rFonts w:ascii="Frutiger LT Std 57 Cn" w:hAnsi="Frutiger LT Std 57 Cn"/>
                <w:sz w:val="24"/>
                <w:szCs w:val="24"/>
              </w:rPr>
              <w:t xml:space="preserve">EDV </w:t>
            </w:r>
            <w:r w:rsidR="00EC5331">
              <w:rPr>
                <w:rFonts w:ascii="Frutiger LT Std 57 Cn" w:hAnsi="Frutiger LT Std 57 Cn"/>
                <w:sz w:val="24"/>
                <w:szCs w:val="24"/>
              </w:rPr>
              <w:t>Tierart</w:t>
            </w:r>
            <w:proofErr w:type="gramEnd"/>
            <w:r w:rsidR="00EC5331">
              <w:rPr>
                <w:rFonts w:ascii="Frutiger LT Std 57 Cn" w:hAnsi="Frutiger LT Std 57 Cn"/>
                <w:sz w:val="24"/>
                <w:szCs w:val="24"/>
              </w:rPr>
              <w:t>:</w:t>
            </w:r>
            <w:r w:rsidRPr="00462519">
              <w:rPr>
                <w:rFonts w:ascii="Frutiger LT Std 57 Cn" w:hAnsi="Frutiger LT Std 57 Cn"/>
                <w:sz w:val="24"/>
                <w:szCs w:val="24"/>
              </w:rPr>
              <w:t xml:space="preserve"> </w:t>
            </w:r>
            <w:r w:rsidRPr="00462519">
              <w:rPr>
                <w:rFonts w:ascii="Frutiger LT Std 57 Cn" w:hAnsi="Frutiger LT Std 57 Cn"/>
                <w:sz w:val="24"/>
                <w:szCs w:val="24"/>
              </w:rPr>
              <w:br/>
              <w:t>(</w:t>
            </w:r>
            <w:r w:rsidR="00EC5331">
              <w:rPr>
                <w:rFonts w:ascii="Frutiger LT Std 57 Cn" w:hAnsi="Frutiger LT Std 57 Cn"/>
                <w:sz w:val="24"/>
                <w:szCs w:val="24"/>
              </w:rPr>
              <w:t>Zuchtverband</w:t>
            </w:r>
            <w:r w:rsidRPr="00462519">
              <w:rPr>
                <w:rFonts w:ascii="Frutiger LT Std 57 Cn" w:hAnsi="Frutiger LT Std 57 Cn"/>
                <w:sz w:val="24"/>
                <w:szCs w:val="24"/>
              </w:rPr>
              <w:t>, Fütterung…)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38107" w14:textId="77777777" w:rsidR="00D809F8" w:rsidRPr="00462519" w:rsidRDefault="00D809F8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  <w:tr w:rsidR="00D809F8" w:rsidRPr="00462519" w14:paraId="7898FBE3" w14:textId="77777777" w:rsidTr="006851FA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9CE80" w14:textId="77777777" w:rsidR="00D809F8" w:rsidRPr="00462519" w:rsidRDefault="00D809F8" w:rsidP="00EC5331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  <w:proofErr w:type="gramStart"/>
            <w:r w:rsidRPr="00462519">
              <w:rPr>
                <w:rFonts w:ascii="Frutiger LT Std 57 Cn" w:hAnsi="Frutiger LT Std 57 Cn"/>
                <w:sz w:val="24"/>
                <w:szCs w:val="24"/>
              </w:rPr>
              <w:t xml:space="preserve">EDV </w:t>
            </w:r>
            <w:r w:rsidR="00EC5331">
              <w:rPr>
                <w:rFonts w:ascii="Frutiger LT Std 57 Cn" w:hAnsi="Frutiger LT Std 57 Cn"/>
                <w:sz w:val="24"/>
                <w:szCs w:val="24"/>
              </w:rPr>
              <w:t>Tierart</w:t>
            </w:r>
            <w:proofErr w:type="gramEnd"/>
            <w:r w:rsidR="00EC5331">
              <w:rPr>
                <w:rFonts w:ascii="Frutiger LT Std 57 Cn" w:hAnsi="Frutiger LT Std 57 Cn"/>
                <w:sz w:val="24"/>
                <w:szCs w:val="24"/>
              </w:rPr>
              <w:t>: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3E982" w14:textId="77777777" w:rsidR="00D809F8" w:rsidRDefault="00D809F8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5491CE02" w14:textId="77777777" w:rsidR="00462519" w:rsidRPr="00462519" w:rsidRDefault="0046251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  <w:tr w:rsidR="00D809F8" w:rsidRPr="00462519" w14:paraId="4817AFA5" w14:textId="77777777" w:rsidTr="006851FA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43984" w14:textId="77777777" w:rsidR="00D809F8" w:rsidRPr="00462519" w:rsidRDefault="00EC5331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  <w:proofErr w:type="gramStart"/>
            <w:r>
              <w:rPr>
                <w:rFonts w:ascii="Frutiger LT Std 57 Cn" w:hAnsi="Frutiger LT Std 57 Cn"/>
                <w:sz w:val="24"/>
                <w:szCs w:val="24"/>
              </w:rPr>
              <w:t>EDV Tierart</w:t>
            </w:r>
            <w:proofErr w:type="gramEnd"/>
            <w:r>
              <w:rPr>
                <w:rFonts w:ascii="Frutiger LT Std 57 Cn" w:hAnsi="Frutiger LT Std 57 Cn"/>
                <w:sz w:val="24"/>
                <w:szCs w:val="24"/>
              </w:rPr>
              <w:t>: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F2EC7" w14:textId="77777777" w:rsidR="00D809F8" w:rsidRDefault="00D809F8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1052807B" w14:textId="77777777" w:rsidR="00462519" w:rsidRPr="00462519" w:rsidRDefault="0046251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</w:tbl>
    <w:p w14:paraId="4FBA3949" w14:textId="77777777" w:rsidR="00D809F8" w:rsidRDefault="00D809F8" w:rsidP="00D809F8">
      <w:pPr>
        <w:spacing w:line="280" w:lineRule="exact"/>
        <w:rPr>
          <w:rFonts w:ascii="Frutiger LT Std 57 Cn" w:hAnsi="Frutiger LT Std 57 Cn"/>
          <w:sz w:val="24"/>
          <w:szCs w:val="24"/>
        </w:rPr>
      </w:pPr>
    </w:p>
    <w:p w14:paraId="36349863" w14:textId="77777777" w:rsidR="00B051B8" w:rsidRDefault="00B051B8" w:rsidP="00D809F8">
      <w:pPr>
        <w:spacing w:line="280" w:lineRule="exact"/>
        <w:rPr>
          <w:rFonts w:ascii="Frutiger LT Std 57 Cn" w:hAnsi="Frutiger LT Std 57 Cn"/>
          <w:sz w:val="24"/>
          <w:szCs w:val="24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8"/>
        <w:gridCol w:w="5940"/>
      </w:tblGrid>
      <w:tr w:rsidR="00D809F8" w:rsidRPr="00462519" w14:paraId="7F183C1E" w14:textId="77777777" w:rsidTr="006851FA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6D2E7" w14:textId="77777777" w:rsidR="00D809F8" w:rsidRPr="00462519" w:rsidRDefault="00B051B8" w:rsidP="00D809F8">
            <w:pPr>
              <w:spacing w:line="280" w:lineRule="exact"/>
              <w:rPr>
                <w:rFonts w:ascii="Frutiger LT Std 57 Cn" w:hAnsi="Frutiger LT Std 57 Cn"/>
                <w:b/>
                <w:sz w:val="24"/>
                <w:szCs w:val="24"/>
              </w:rPr>
            </w:pPr>
            <w:r>
              <w:br w:type="page"/>
            </w:r>
            <w:r w:rsidR="00D809F8" w:rsidRPr="00462519">
              <w:rPr>
                <w:rFonts w:ascii="Frutiger LT Std 57 Cn" w:hAnsi="Frutiger LT Std 57 Cn"/>
                <w:b/>
                <w:sz w:val="24"/>
                <w:szCs w:val="24"/>
              </w:rPr>
              <w:t>Maschinen und Geräte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59F97" w14:textId="77777777" w:rsidR="00D809F8" w:rsidRPr="00462519" w:rsidRDefault="00D809F8" w:rsidP="00D809F8">
            <w:pPr>
              <w:spacing w:line="280" w:lineRule="exact"/>
              <w:rPr>
                <w:rFonts w:ascii="Frutiger LT Std 57 Cn" w:hAnsi="Frutiger LT Std 57 Cn"/>
                <w:b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b/>
                <w:sz w:val="24"/>
                <w:szCs w:val="24"/>
              </w:rPr>
              <w:t>Bedienungs-, Gebrauchsanleitungen, Schlüssel</w:t>
            </w:r>
          </w:p>
        </w:tc>
      </w:tr>
      <w:tr w:rsidR="00D809F8" w:rsidRPr="00462519" w14:paraId="46460A29" w14:textId="77777777" w:rsidTr="006851FA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74A0D" w14:textId="77777777" w:rsidR="00D809F8" w:rsidRPr="00462519" w:rsidRDefault="00D809F8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sz w:val="24"/>
                <w:szCs w:val="24"/>
              </w:rPr>
              <w:t>Maschinen, Geräte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0B800" w14:textId="77777777" w:rsidR="00D809F8" w:rsidRDefault="00D809F8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2E4FCBB1" w14:textId="77777777" w:rsidR="00462519" w:rsidRPr="00462519" w:rsidRDefault="0046251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  <w:tr w:rsidR="00D809F8" w:rsidRPr="00462519" w14:paraId="4CAFA7C5" w14:textId="77777777" w:rsidTr="006851FA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09DF7" w14:textId="77777777" w:rsidR="00D809F8" w:rsidRPr="00462519" w:rsidRDefault="00D809F8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sz w:val="24"/>
                <w:szCs w:val="24"/>
              </w:rPr>
              <w:t>Landmaschinenwerkstätte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8C2C2" w14:textId="77777777" w:rsidR="00D809F8" w:rsidRDefault="00D809F8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3D143E87" w14:textId="77777777" w:rsidR="00462519" w:rsidRPr="00462519" w:rsidRDefault="0046251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  <w:tr w:rsidR="00D809F8" w:rsidRPr="00462519" w14:paraId="545362AC" w14:textId="77777777" w:rsidTr="006851FA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40B88" w14:textId="77777777" w:rsidR="00D809F8" w:rsidRPr="00462519" w:rsidRDefault="00D809F8" w:rsidP="00462519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sz w:val="24"/>
                <w:szCs w:val="24"/>
              </w:rPr>
              <w:t>Maschinen</w:t>
            </w:r>
            <w:r w:rsidR="00462519">
              <w:rPr>
                <w:rFonts w:ascii="Frutiger LT Std 57 Cn" w:hAnsi="Frutiger LT Std 57 Cn"/>
                <w:sz w:val="24"/>
                <w:szCs w:val="24"/>
              </w:rPr>
              <w:t>gemeinschaften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B2783" w14:textId="77777777" w:rsidR="00D809F8" w:rsidRDefault="00D809F8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7E27B4E3" w14:textId="77777777" w:rsidR="00462519" w:rsidRPr="00462519" w:rsidRDefault="0046251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  <w:tr w:rsidR="00D809F8" w:rsidRPr="00462519" w14:paraId="6B7291FC" w14:textId="77777777" w:rsidTr="006851FA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D4437" w14:textId="77777777" w:rsidR="00D809F8" w:rsidRPr="00462519" w:rsidRDefault="00D809F8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sz w:val="24"/>
                <w:szCs w:val="24"/>
              </w:rPr>
              <w:lastRenderedPageBreak/>
              <w:t>Beteiligungen Maschinen, Geräten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EC2C2" w14:textId="77777777" w:rsidR="00D809F8" w:rsidRDefault="00D809F8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54F2389C" w14:textId="77777777" w:rsidR="00462519" w:rsidRPr="00462519" w:rsidRDefault="0046251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</w:tbl>
    <w:p w14:paraId="25575E2B" w14:textId="77777777" w:rsidR="00D809F8" w:rsidRPr="00462519" w:rsidRDefault="00D809F8" w:rsidP="00D809F8">
      <w:pPr>
        <w:spacing w:line="280" w:lineRule="exact"/>
        <w:rPr>
          <w:rFonts w:ascii="Frutiger LT Std 57 Cn" w:hAnsi="Frutiger LT Std 57 Cn"/>
          <w:sz w:val="24"/>
          <w:szCs w:val="24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17"/>
        <w:gridCol w:w="3770"/>
        <w:gridCol w:w="2977"/>
      </w:tblGrid>
      <w:tr w:rsidR="007D2DB9" w:rsidRPr="00462519" w14:paraId="5A904823" w14:textId="77777777" w:rsidTr="007D2DB9"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46792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b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b/>
                <w:sz w:val="24"/>
                <w:szCs w:val="24"/>
              </w:rPr>
              <w:t>Versicherungen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61E9C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b/>
                <w:sz w:val="24"/>
                <w:szCs w:val="24"/>
              </w:rPr>
            </w:pPr>
            <w:r>
              <w:rPr>
                <w:rFonts w:ascii="Frutiger LT Std 57 Cn" w:hAnsi="Frutiger LT Std 57 Cn"/>
                <w:b/>
                <w:sz w:val="24"/>
                <w:szCs w:val="24"/>
              </w:rPr>
              <w:t>Police, Adresse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126F5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b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b/>
                <w:sz w:val="24"/>
                <w:szCs w:val="24"/>
              </w:rPr>
              <w:t>Telefonnummern</w:t>
            </w:r>
          </w:p>
        </w:tc>
      </w:tr>
      <w:tr w:rsidR="007D2DB9" w:rsidRPr="00462519" w14:paraId="3500E5FA" w14:textId="77777777" w:rsidTr="007D2DB9"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C5D53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sz w:val="24"/>
                <w:szCs w:val="24"/>
              </w:rPr>
              <w:t>Menschen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52798" w14:textId="77777777" w:rsidR="007D2DB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CE888" w14:textId="77777777" w:rsidR="007D2DB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55017C0D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  <w:tr w:rsidR="007D2DB9" w:rsidRPr="00462519" w14:paraId="6F8EFA91" w14:textId="77777777" w:rsidTr="007D2DB9"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366D5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  <w:r>
              <w:rPr>
                <w:rFonts w:ascii="Frutiger LT Std 57 Cn" w:hAnsi="Frutiger LT Std 57 Cn"/>
                <w:sz w:val="24"/>
                <w:szCs w:val="24"/>
              </w:rPr>
              <w:t>Gebäude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CF05E" w14:textId="77777777" w:rsidR="007D2DB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E0AB6" w14:textId="77777777" w:rsidR="007D2DB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399DA350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  <w:tr w:rsidR="007D2DB9" w:rsidRPr="00462519" w14:paraId="55F409FF" w14:textId="77777777" w:rsidTr="007D2DB9"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F89F4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sz w:val="24"/>
                <w:szCs w:val="24"/>
              </w:rPr>
              <w:t>Betrieb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C4A74" w14:textId="77777777" w:rsidR="007D2DB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124CC" w14:textId="77777777" w:rsidR="007D2DB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6CFD8C16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  <w:tr w:rsidR="007D2DB9" w:rsidRPr="00462519" w14:paraId="48ED6FDE" w14:textId="77777777" w:rsidTr="007D2DB9"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06BF5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sz w:val="24"/>
                <w:szCs w:val="24"/>
              </w:rPr>
              <w:t>Tiere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A5431" w14:textId="77777777" w:rsidR="007D2DB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CD2DE" w14:textId="77777777" w:rsidR="007D2DB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68E233E3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</w:tbl>
    <w:p w14:paraId="57E980C6" w14:textId="77777777" w:rsidR="00D809F8" w:rsidRPr="00462519" w:rsidRDefault="00D809F8" w:rsidP="00D809F8">
      <w:pPr>
        <w:spacing w:line="280" w:lineRule="exact"/>
        <w:rPr>
          <w:rFonts w:ascii="Frutiger LT Std 57 Cn" w:hAnsi="Frutiger LT Std 57 Cn"/>
          <w:sz w:val="24"/>
          <w:szCs w:val="24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76"/>
        <w:gridCol w:w="3711"/>
        <w:gridCol w:w="2977"/>
      </w:tblGrid>
      <w:tr w:rsidR="007D2DB9" w:rsidRPr="00462519" w14:paraId="40DEE006" w14:textId="77777777" w:rsidTr="007D2DB9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DFFB3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b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b/>
                <w:sz w:val="24"/>
                <w:szCs w:val="24"/>
              </w:rPr>
              <w:t>Tiere</w:t>
            </w:r>
          </w:p>
        </w:tc>
        <w:tc>
          <w:tcPr>
            <w:tcW w:w="3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752B7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b/>
                <w:sz w:val="24"/>
                <w:szCs w:val="24"/>
              </w:rPr>
            </w:pPr>
            <w:r>
              <w:rPr>
                <w:rFonts w:ascii="Frutiger LT Std 57 Cn" w:hAnsi="Frutiger LT Std 57 Cn"/>
                <w:b/>
                <w:sz w:val="24"/>
                <w:szCs w:val="24"/>
              </w:rPr>
              <w:t>Namen, Adresse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D0467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b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b/>
                <w:sz w:val="24"/>
                <w:szCs w:val="24"/>
              </w:rPr>
              <w:t>Telefonnummern</w:t>
            </w:r>
          </w:p>
        </w:tc>
      </w:tr>
      <w:tr w:rsidR="007D2DB9" w:rsidRPr="00462519" w14:paraId="2363BF11" w14:textId="77777777" w:rsidTr="007D2DB9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522B7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sz w:val="24"/>
                <w:szCs w:val="24"/>
              </w:rPr>
              <w:t>Aushilfe im Notfall</w:t>
            </w:r>
          </w:p>
        </w:tc>
        <w:tc>
          <w:tcPr>
            <w:tcW w:w="3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1ACD6" w14:textId="77777777" w:rsidR="007D2DB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045DE" w14:textId="77777777" w:rsidR="007D2DB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34650B00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  <w:tr w:rsidR="007D2DB9" w:rsidRPr="00462519" w14:paraId="23C1B03C" w14:textId="77777777" w:rsidTr="007D2DB9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5AE44" w14:textId="77777777" w:rsidR="007D2DB9" w:rsidRPr="00462519" w:rsidRDefault="007D2DB9" w:rsidP="00462519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sz w:val="24"/>
                <w:szCs w:val="24"/>
              </w:rPr>
              <w:t>Betriebshelfer</w:t>
            </w:r>
            <w:r>
              <w:rPr>
                <w:rFonts w:ascii="Frutiger LT Std 57 Cn" w:hAnsi="Frutiger LT Std 57 Cn"/>
                <w:sz w:val="24"/>
                <w:szCs w:val="24"/>
              </w:rPr>
              <w:t>dienst</w:t>
            </w:r>
          </w:p>
        </w:tc>
        <w:tc>
          <w:tcPr>
            <w:tcW w:w="3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B3E4C" w14:textId="77777777" w:rsidR="007D2DB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1AA0C" w14:textId="77777777" w:rsidR="007D2DB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7755704A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  <w:tr w:rsidR="007D2DB9" w:rsidRPr="00462519" w14:paraId="785564A4" w14:textId="77777777" w:rsidTr="007D2DB9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2B042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sz w:val="24"/>
                <w:szCs w:val="24"/>
              </w:rPr>
              <w:t>Tierarzt</w:t>
            </w:r>
          </w:p>
        </w:tc>
        <w:tc>
          <w:tcPr>
            <w:tcW w:w="3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0B23D" w14:textId="77777777" w:rsidR="007D2DB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294F7" w14:textId="77777777" w:rsidR="007D2DB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6759BA85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  <w:tr w:rsidR="007D2DB9" w:rsidRPr="00462519" w14:paraId="6E916D3B" w14:textId="77777777" w:rsidTr="007D2DB9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2F018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sz w:val="24"/>
                <w:szCs w:val="24"/>
              </w:rPr>
              <w:t>Fütterung</w:t>
            </w:r>
          </w:p>
        </w:tc>
        <w:tc>
          <w:tcPr>
            <w:tcW w:w="3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1C720" w14:textId="77777777" w:rsidR="007D2DB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0DA95" w14:textId="77777777" w:rsidR="007D2DB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4ACE7CAA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  <w:tr w:rsidR="007D2DB9" w:rsidRPr="00462519" w14:paraId="47D7629F" w14:textId="77777777" w:rsidTr="007D2DB9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6AB7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sz w:val="24"/>
                <w:szCs w:val="24"/>
              </w:rPr>
              <w:t>Futtermittel</w:t>
            </w:r>
          </w:p>
        </w:tc>
        <w:tc>
          <w:tcPr>
            <w:tcW w:w="3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2D91B" w14:textId="77777777" w:rsidR="007D2DB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FA67D" w14:textId="77777777" w:rsidR="007D2DB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307306C4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  <w:tr w:rsidR="007D2DB9" w:rsidRPr="00462519" w14:paraId="345DE294" w14:textId="77777777" w:rsidTr="007D2DB9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F4A4D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sz w:val="24"/>
                <w:szCs w:val="24"/>
              </w:rPr>
              <w:t>Viehhändler</w:t>
            </w:r>
          </w:p>
        </w:tc>
        <w:tc>
          <w:tcPr>
            <w:tcW w:w="3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22BF5" w14:textId="77777777" w:rsidR="007D2DB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D5ADA" w14:textId="77777777" w:rsidR="007D2DB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597338FB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  <w:tr w:rsidR="007D2DB9" w:rsidRPr="00462519" w14:paraId="48933C24" w14:textId="77777777" w:rsidTr="007D2DB9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A291A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sz w:val="24"/>
                <w:szCs w:val="24"/>
              </w:rPr>
              <w:t>Checklisten Arbeitsabläufe</w:t>
            </w:r>
          </w:p>
        </w:tc>
        <w:tc>
          <w:tcPr>
            <w:tcW w:w="3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77C0C" w14:textId="77777777" w:rsidR="007D2DB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EBBA3" w14:textId="77777777" w:rsidR="007D2DB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54F14FE7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</w:tbl>
    <w:p w14:paraId="53770825" w14:textId="77777777" w:rsidR="00D809F8" w:rsidRPr="00462519" w:rsidRDefault="00D809F8" w:rsidP="00D809F8">
      <w:pPr>
        <w:spacing w:line="280" w:lineRule="exact"/>
        <w:rPr>
          <w:rFonts w:ascii="Frutiger LT Std 57 Cn" w:hAnsi="Frutiger LT Std 57 Cn"/>
          <w:sz w:val="24"/>
          <w:szCs w:val="24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2"/>
        <w:gridCol w:w="3685"/>
        <w:gridCol w:w="2977"/>
      </w:tblGrid>
      <w:tr w:rsidR="007D2DB9" w:rsidRPr="00462519" w14:paraId="0F89A4E7" w14:textId="77777777" w:rsidTr="007D2DB9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04FD5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b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sz w:val="24"/>
                <w:szCs w:val="24"/>
              </w:rPr>
              <w:br w:type="page"/>
            </w:r>
            <w:r w:rsidRPr="00462519">
              <w:rPr>
                <w:rFonts w:ascii="Frutiger LT Std 57 Cn" w:hAnsi="Frutiger LT Std 57 Cn"/>
                <w:b/>
                <w:sz w:val="24"/>
                <w:szCs w:val="24"/>
              </w:rPr>
              <w:t>Pflanzen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3506F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b/>
                <w:sz w:val="24"/>
                <w:szCs w:val="24"/>
              </w:rPr>
            </w:pPr>
            <w:r>
              <w:rPr>
                <w:rFonts w:ascii="Frutiger LT Std 57 Cn" w:hAnsi="Frutiger LT Std 57 Cn"/>
                <w:b/>
                <w:sz w:val="24"/>
                <w:szCs w:val="24"/>
              </w:rPr>
              <w:t>Namen, Adresse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172B1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b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b/>
                <w:sz w:val="24"/>
                <w:szCs w:val="24"/>
              </w:rPr>
              <w:t>Telefonnummern</w:t>
            </w:r>
          </w:p>
        </w:tc>
      </w:tr>
      <w:tr w:rsidR="007D2DB9" w:rsidRPr="00462519" w14:paraId="5ED2D214" w14:textId="77777777" w:rsidTr="007D2DB9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7F907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  <w:r>
              <w:rPr>
                <w:rFonts w:ascii="Frutiger LT Std 57 Cn" w:hAnsi="Frutiger LT Std 57 Cn"/>
                <w:sz w:val="24"/>
                <w:szCs w:val="24"/>
              </w:rPr>
              <w:t>Feldkalender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95A7C" w14:textId="77777777" w:rsidR="007D2DB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111D4" w14:textId="77777777" w:rsidR="007D2DB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56D5B021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  <w:tr w:rsidR="007D2DB9" w:rsidRPr="00462519" w14:paraId="651F277B" w14:textId="77777777" w:rsidTr="007D2DB9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23F47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sz w:val="24"/>
                <w:szCs w:val="24"/>
              </w:rPr>
              <w:t>Saatgut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263DB" w14:textId="77777777" w:rsidR="007D2DB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D92F6" w14:textId="77777777" w:rsidR="007D2DB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490BCF5E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  <w:tr w:rsidR="007D2DB9" w:rsidRPr="00462519" w14:paraId="44153D81" w14:textId="77777777" w:rsidTr="007D2DB9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A8DD2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sz w:val="24"/>
                <w:szCs w:val="24"/>
              </w:rPr>
              <w:t>Düngemittel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F9FF6" w14:textId="77777777" w:rsidR="007D2DB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85EC9" w14:textId="77777777" w:rsidR="007D2DB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59A90442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  <w:tr w:rsidR="007D2DB9" w:rsidRPr="00462519" w14:paraId="6F35BEC9" w14:textId="77777777" w:rsidTr="007D2DB9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55C6B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sz w:val="24"/>
                <w:szCs w:val="24"/>
              </w:rPr>
              <w:t>Spritzmittel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77DEA" w14:textId="77777777" w:rsidR="007D2DB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65C64" w14:textId="77777777" w:rsidR="007D2DB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01532EC4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  <w:tr w:rsidR="007D2DB9" w:rsidRPr="00462519" w14:paraId="7B3EAF8E" w14:textId="77777777" w:rsidTr="007D2DB9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51DF4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sz w:val="24"/>
                <w:szCs w:val="24"/>
              </w:rPr>
              <w:t>Gülleausbringung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B0577" w14:textId="77777777" w:rsidR="007D2DB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D6864" w14:textId="77777777" w:rsidR="007D2DB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372AAD14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  <w:tr w:rsidR="007D2DB9" w:rsidRPr="00462519" w14:paraId="3776273C" w14:textId="77777777" w:rsidTr="007D2DB9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1CBE1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sz w:val="24"/>
                <w:szCs w:val="24"/>
              </w:rPr>
              <w:t>Lohnunternehmen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742CB" w14:textId="77777777" w:rsidR="007D2DB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A273B" w14:textId="77777777" w:rsidR="007D2DB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6FAFF931" w14:textId="77777777" w:rsidR="007D2DB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4CF7C92E" w14:textId="77777777" w:rsidR="007D2DB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58EDD7A1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</w:tbl>
    <w:p w14:paraId="4ACC0A47" w14:textId="77777777" w:rsidR="00D809F8" w:rsidRPr="00462519" w:rsidRDefault="00D809F8" w:rsidP="00D809F8">
      <w:pPr>
        <w:spacing w:line="280" w:lineRule="exact"/>
        <w:rPr>
          <w:rFonts w:ascii="Frutiger LT Std 57 Cn" w:hAnsi="Frutiger LT Std 57 Cn"/>
          <w:sz w:val="24"/>
          <w:szCs w:val="24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2"/>
        <w:gridCol w:w="3685"/>
        <w:gridCol w:w="2977"/>
      </w:tblGrid>
      <w:tr w:rsidR="007D2DB9" w:rsidRPr="00462519" w14:paraId="57E7DA69" w14:textId="77777777" w:rsidTr="007D2DB9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32BB3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b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b/>
                <w:sz w:val="24"/>
                <w:szCs w:val="24"/>
              </w:rPr>
              <w:t>Arbeitgeber bei Nebenerwerb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026B4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b/>
                <w:sz w:val="24"/>
                <w:szCs w:val="24"/>
              </w:rPr>
            </w:pPr>
            <w:r>
              <w:rPr>
                <w:rFonts w:ascii="Frutiger LT Std 57 Cn" w:hAnsi="Frutiger LT Std 57 Cn"/>
                <w:b/>
                <w:sz w:val="24"/>
                <w:szCs w:val="24"/>
              </w:rPr>
              <w:t>Name, Adresse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99577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b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b/>
                <w:sz w:val="24"/>
                <w:szCs w:val="24"/>
              </w:rPr>
              <w:t>Telefonnummern</w:t>
            </w:r>
          </w:p>
        </w:tc>
      </w:tr>
      <w:tr w:rsidR="007D2DB9" w:rsidRPr="00462519" w14:paraId="6F6748A5" w14:textId="77777777" w:rsidTr="007D2DB9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2C25C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749EC" w14:textId="77777777" w:rsidR="007D2DB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B9802" w14:textId="77777777" w:rsidR="007D2DB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7743642F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  <w:tr w:rsidR="007D2DB9" w:rsidRPr="00462519" w14:paraId="54939310" w14:textId="77777777" w:rsidTr="007D2DB9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ADF98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0BB97" w14:textId="77777777" w:rsidR="007D2DB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93C84" w14:textId="77777777" w:rsidR="007D2DB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7F435151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  <w:tr w:rsidR="007D2DB9" w:rsidRPr="00462519" w14:paraId="6AE90032" w14:textId="77777777" w:rsidTr="007D2DB9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DADFF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8D9AB" w14:textId="77777777" w:rsidR="007D2DB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33A47" w14:textId="77777777" w:rsidR="007D2DB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21AFA8BC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</w:tbl>
    <w:p w14:paraId="07B97E72" w14:textId="77777777" w:rsidR="00D809F8" w:rsidRPr="00462519" w:rsidRDefault="00D809F8" w:rsidP="00D809F8">
      <w:pPr>
        <w:spacing w:line="280" w:lineRule="exact"/>
        <w:rPr>
          <w:rFonts w:ascii="Frutiger LT Std 57 Cn" w:hAnsi="Frutiger LT Std 57 Cn"/>
          <w:sz w:val="24"/>
          <w:szCs w:val="24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8"/>
        <w:gridCol w:w="5940"/>
      </w:tblGrid>
      <w:tr w:rsidR="00D809F8" w:rsidRPr="00462519" w14:paraId="7A4C73C9" w14:textId="77777777" w:rsidTr="006851FA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48DB0" w14:textId="77777777" w:rsidR="00D809F8" w:rsidRPr="00462519" w:rsidRDefault="00D809F8" w:rsidP="00D809F8">
            <w:pPr>
              <w:spacing w:line="280" w:lineRule="exact"/>
              <w:rPr>
                <w:rFonts w:ascii="Frutiger LT Std 57 Cn" w:hAnsi="Frutiger LT Std 57 Cn"/>
                <w:b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b/>
                <w:sz w:val="24"/>
                <w:szCs w:val="24"/>
              </w:rPr>
              <w:t>Dokumente: Welche?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C9491" w14:textId="77777777" w:rsidR="00D809F8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b/>
                <w:sz w:val="24"/>
                <w:szCs w:val="24"/>
              </w:rPr>
            </w:pPr>
            <w:r>
              <w:rPr>
                <w:rFonts w:ascii="Frutiger LT Std 57 Cn" w:hAnsi="Frutiger LT Std 57 Cn"/>
                <w:b/>
                <w:sz w:val="24"/>
                <w:szCs w:val="24"/>
              </w:rPr>
              <w:t>Standort</w:t>
            </w:r>
          </w:p>
        </w:tc>
      </w:tr>
      <w:tr w:rsidR="00D809F8" w:rsidRPr="00462519" w14:paraId="2C04BC90" w14:textId="77777777" w:rsidTr="006851FA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2E28C" w14:textId="77777777" w:rsidR="00D809F8" w:rsidRPr="00462519" w:rsidRDefault="00D809F8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sz w:val="24"/>
                <w:szCs w:val="24"/>
              </w:rPr>
              <w:t>Urkunden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A10DE" w14:textId="77777777" w:rsidR="00D809F8" w:rsidRDefault="00D809F8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3425DFBA" w14:textId="77777777" w:rsidR="00462519" w:rsidRPr="00462519" w:rsidRDefault="0046251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  <w:tr w:rsidR="00D809F8" w:rsidRPr="00462519" w14:paraId="1EE20E29" w14:textId="77777777" w:rsidTr="006851FA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2998F" w14:textId="77777777" w:rsidR="00D809F8" w:rsidRPr="00462519" w:rsidRDefault="00D809F8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sz w:val="24"/>
                <w:szCs w:val="24"/>
              </w:rPr>
              <w:t>Verträge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D418" w14:textId="77777777" w:rsidR="00D809F8" w:rsidRDefault="00D809F8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229A920F" w14:textId="77777777" w:rsidR="00462519" w:rsidRPr="00462519" w:rsidRDefault="0046251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  <w:tr w:rsidR="00D809F8" w:rsidRPr="00462519" w14:paraId="0438A60F" w14:textId="77777777" w:rsidTr="006851FA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60406" w14:textId="77777777" w:rsidR="00D809F8" w:rsidRPr="00462519" w:rsidRDefault="00D809F8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sz w:val="24"/>
                <w:szCs w:val="24"/>
              </w:rPr>
              <w:t>Ausweise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53ECF" w14:textId="77777777" w:rsidR="00D809F8" w:rsidRDefault="00D809F8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081762DE" w14:textId="77777777" w:rsidR="00462519" w:rsidRPr="00462519" w:rsidRDefault="0046251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  <w:tr w:rsidR="00FA2CB2" w:rsidRPr="00462519" w14:paraId="0C6E42FB" w14:textId="77777777" w:rsidTr="006851FA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744E6" w14:textId="77777777" w:rsidR="00FA2CB2" w:rsidRPr="00462519" w:rsidRDefault="00FA2CB2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AEEEB" w14:textId="77777777" w:rsidR="00FA2CB2" w:rsidRDefault="00FA2CB2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7B1C6C28" w14:textId="77777777" w:rsidR="00462519" w:rsidRPr="00462519" w:rsidRDefault="0046251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</w:tbl>
    <w:p w14:paraId="7D0C41D0" w14:textId="77777777" w:rsidR="00D809F8" w:rsidRPr="00462519" w:rsidRDefault="00D809F8" w:rsidP="00D809F8">
      <w:pPr>
        <w:spacing w:line="280" w:lineRule="exact"/>
        <w:rPr>
          <w:rFonts w:ascii="Frutiger LT Std 57 Cn" w:hAnsi="Frutiger LT Std 57 Cn"/>
          <w:sz w:val="24"/>
          <w:szCs w:val="24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10"/>
        <w:gridCol w:w="3289"/>
        <w:gridCol w:w="2665"/>
      </w:tblGrid>
      <w:tr w:rsidR="007D2DB9" w:rsidRPr="00462519" w14:paraId="1CE3FC22" w14:textId="77777777" w:rsidTr="007D2DB9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5D653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b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b/>
                <w:sz w:val="24"/>
                <w:szCs w:val="24"/>
              </w:rPr>
              <w:t>Weiteres für unseren Betrieb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C2178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b/>
                <w:sz w:val="24"/>
                <w:szCs w:val="24"/>
              </w:rPr>
            </w:pPr>
            <w:r>
              <w:rPr>
                <w:rFonts w:ascii="Frutiger LT Std 57 Cn" w:hAnsi="Frutiger LT Std 57 Cn"/>
                <w:b/>
                <w:sz w:val="24"/>
                <w:szCs w:val="24"/>
              </w:rPr>
              <w:t>Name, Adresse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CC0F9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b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b/>
                <w:sz w:val="24"/>
                <w:szCs w:val="24"/>
              </w:rPr>
              <w:t>Telefonnummern</w:t>
            </w:r>
          </w:p>
        </w:tc>
      </w:tr>
      <w:tr w:rsidR="007D2DB9" w:rsidRPr="00462519" w14:paraId="456C4AFD" w14:textId="77777777" w:rsidTr="007D2DB9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C5880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C1087" w14:textId="77777777" w:rsidR="007D2DB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2BF6B" w14:textId="77777777" w:rsidR="007D2DB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22B64470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  <w:tr w:rsidR="007D2DB9" w:rsidRPr="00462519" w14:paraId="3B70F478" w14:textId="77777777" w:rsidTr="007D2DB9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59EA1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374B6" w14:textId="77777777" w:rsidR="007D2DB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12502" w14:textId="77777777" w:rsidR="007D2DB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2435B517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  <w:tr w:rsidR="007D2DB9" w:rsidRPr="00462519" w14:paraId="2F260F0F" w14:textId="77777777" w:rsidTr="007D2DB9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F7383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F5337" w14:textId="77777777" w:rsidR="007D2DB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82ABD" w14:textId="77777777" w:rsidR="007D2DB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07DC72A0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</w:tbl>
    <w:p w14:paraId="621C8F5C" w14:textId="77777777" w:rsidR="00B051B8" w:rsidRDefault="00B051B8" w:rsidP="00D809F8">
      <w:pPr>
        <w:spacing w:line="280" w:lineRule="exact"/>
        <w:rPr>
          <w:rFonts w:ascii="Frutiger LT Std 57 Cn" w:hAnsi="Frutiger LT Std 57 Cn"/>
          <w:sz w:val="24"/>
          <w:szCs w:val="24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4"/>
        <w:gridCol w:w="1557"/>
        <w:gridCol w:w="5103"/>
      </w:tblGrid>
      <w:tr w:rsidR="007D2DB9" w:rsidRPr="00462519" w14:paraId="641CDAFB" w14:textId="77777777" w:rsidTr="007D2DB9"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49F40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b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b/>
                <w:sz w:val="24"/>
                <w:szCs w:val="24"/>
              </w:rPr>
              <w:t>Letzte Dinge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E4A7E" w14:textId="77777777" w:rsidR="007D2DB9" w:rsidRPr="00462519" w:rsidRDefault="007D2DB9" w:rsidP="007D2DB9">
            <w:pPr>
              <w:spacing w:line="280" w:lineRule="exact"/>
              <w:rPr>
                <w:rFonts w:ascii="Frutiger LT Std 57 Cn" w:hAnsi="Frutiger LT Std 57 Cn"/>
                <w:b/>
                <w:sz w:val="24"/>
                <w:szCs w:val="24"/>
              </w:rPr>
            </w:pPr>
            <w:r>
              <w:rPr>
                <w:rFonts w:ascii="Frutiger LT Std 57 Cn" w:hAnsi="Frutiger LT Std 57 Cn"/>
                <w:b/>
                <w:sz w:val="24"/>
                <w:szCs w:val="24"/>
              </w:rPr>
              <w:t>Vorhanden?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CA183" w14:textId="77777777" w:rsidR="007D2DB9" w:rsidRPr="00462519" w:rsidRDefault="007D2DB9" w:rsidP="007D2DB9">
            <w:pPr>
              <w:spacing w:line="280" w:lineRule="exact"/>
              <w:rPr>
                <w:rFonts w:ascii="Frutiger LT Std 57 Cn" w:hAnsi="Frutiger LT Std 57 Cn"/>
                <w:b/>
                <w:sz w:val="24"/>
                <w:szCs w:val="24"/>
              </w:rPr>
            </w:pPr>
            <w:r>
              <w:rPr>
                <w:rFonts w:ascii="Frutiger LT Std 57 Cn" w:hAnsi="Frutiger LT Std 57 Cn"/>
                <w:b/>
                <w:sz w:val="24"/>
                <w:szCs w:val="24"/>
              </w:rPr>
              <w:t>Standort</w:t>
            </w:r>
          </w:p>
        </w:tc>
      </w:tr>
      <w:tr w:rsidR="007D2DB9" w:rsidRPr="00462519" w14:paraId="7666049B" w14:textId="77777777" w:rsidTr="007D2DB9"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9B875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sz w:val="24"/>
                <w:szCs w:val="24"/>
              </w:rPr>
              <w:t>Testament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64237" w14:textId="77777777" w:rsidR="007D2DB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4756E610" w14:textId="77777777" w:rsidR="00B051B8" w:rsidRPr="00462519" w:rsidRDefault="00B051B8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4C27C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  <w:tr w:rsidR="007D2DB9" w:rsidRPr="00462519" w14:paraId="6BBF1E1C" w14:textId="77777777" w:rsidTr="007D2DB9"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BAE5C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sz w:val="24"/>
                <w:szCs w:val="24"/>
              </w:rPr>
              <w:t>Ehe- und Erbvertrag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CE999" w14:textId="77777777" w:rsidR="007D2DB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0DCA54D2" w14:textId="77777777" w:rsidR="00B051B8" w:rsidRPr="00462519" w:rsidRDefault="00B051B8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4C5A5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  <w:tr w:rsidR="007D2DB9" w:rsidRPr="00462519" w14:paraId="1C02EFB1" w14:textId="77777777" w:rsidTr="007D2DB9"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309D7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sz w:val="24"/>
                <w:szCs w:val="24"/>
              </w:rPr>
              <w:t>Patientenverfügung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D45B7" w14:textId="77777777" w:rsidR="007D2DB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50F83155" w14:textId="77777777" w:rsidR="00B051B8" w:rsidRPr="00462519" w:rsidRDefault="00B051B8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95807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  <w:tr w:rsidR="007D2DB9" w:rsidRPr="00462519" w14:paraId="44362D45" w14:textId="77777777" w:rsidTr="007D2DB9"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22966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sz w:val="24"/>
                <w:szCs w:val="24"/>
              </w:rPr>
              <w:t>Vorsorgeauftrag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B0E90" w14:textId="77777777" w:rsidR="007D2DB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7C9A825A" w14:textId="77777777" w:rsidR="00B051B8" w:rsidRPr="00462519" w:rsidRDefault="00B051B8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7A0F1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  <w:tr w:rsidR="007D2DB9" w:rsidRPr="00462519" w14:paraId="097FC728" w14:textId="77777777" w:rsidTr="007D2DB9"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3833C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sz w:val="24"/>
                <w:szCs w:val="24"/>
              </w:rPr>
              <w:t>Organspende</w:t>
            </w:r>
            <w:r>
              <w:rPr>
                <w:rFonts w:ascii="Frutiger LT Std 57 Cn" w:hAnsi="Frutiger LT Std 57 Cn"/>
                <w:sz w:val="24"/>
                <w:szCs w:val="24"/>
              </w:rPr>
              <w:t>ausweis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E8678" w14:textId="77777777" w:rsidR="007D2DB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27F94BD6" w14:textId="77777777" w:rsidR="00B051B8" w:rsidRPr="00462519" w:rsidRDefault="00B051B8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F2AF5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  <w:tr w:rsidR="007D2DB9" w:rsidRPr="00462519" w14:paraId="10080192" w14:textId="77777777" w:rsidTr="007D2DB9"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80E52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A0985" w14:textId="77777777" w:rsidR="007D2DB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47EC3A30" w14:textId="77777777" w:rsidR="00B051B8" w:rsidRPr="00462519" w:rsidRDefault="00B051B8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11B7A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</w:tbl>
    <w:p w14:paraId="1E31073F" w14:textId="77777777" w:rsidR="00D809F8" w:rsidRPr="00462519" w:rsidRDefault="00D809F8" w:rsidP="00D809F8">
      <w:pPr>
        <w:spacing w:line="280" w:lineRule="exact"/>
        <w:rPr>
          <w:rFonts w:ascii="Frutiger LT Std 57 Cn" w:hAnsi="Frutiger LT Std 57 Cn"/>
          <w:sz w:val="24"/>
          <w:szCs w:val="24"/>
        </w:rPr>
      </w:pPr>
    </w:p>
    <w:p w14:paraId="59EFC11F" w14:textId="77777777" w:rsidR="00D809F8" w:rsidRPr="00462519" w:rsidRDefault="00D809F8" w:rsidP="00D809F8">
      <w:pPr>
        <w:spacing w:line="280" w:lineRule="exact"/>
        <w:rPr>
          <w:rFonts w:ascii="Frutiger LT Std 57 Cn" w:hAnsi="Frutiger LT Std 57 Cn"/>
          <w:sz w:val="24"/>
          <w:szCs w:val="24"/>
        </w:rPr>
      </w:pPr>
      <w:r w:rsidRPr="00462519">
        <w:rPr>
          <w:rFonts w:ascii="Frutiger LT Std 57 Cn" w:hAnsi="Frutiger LT Std 57 Cn"/>
          <w:sz w:val="24"/>
          <w:szCs w:val="24"/>
        </w:rPr>
        <w:t xml:space="preserve">Unterscheiden Sie zwischen Unterlagen, die allen Hilfspersonen, Lehrlingen und Angestellten zugänglich sein sollen und sensiblen Daten, die nur einem ausgewählten Personenkreis zur Verfügung stehen sollen (z.B. Bankdaten). </w:t>
      </w:r>
    </w:p>
    <w:p w14:paraId="5DD095CE" w14:textId="77777777" w:rsidR="00D809F8" w:rsidRPr="00462519" w:rsidRDefault="00D809F8" w:rsidP="00D809F8">
      <w:pPr>
        <w:spacing w:line="280" w:lineRule="exact"/>
        <w:rPr>
          <w:rFonts w:ascii="Frutiger LT Std 57 Cn" w:hAnsi="Frutiger LT Std 57 Cn"/>
          <w:sz w:val="24"/>
          <w:szCs w:val="24"/>
        </w:rPr>
      </w:pPr>
      <w:r w:rsidRPr="00462519">
        <w:rPr>
          <w:rFonts w:ascii="Frutiger LT Std 57 Cn" w:hAnsi="Frutiger LT Std 57 Cn"/>
          <w:sz w:val="24"/>
          <w:szCs w:val="24"/>
        </w:rPr>
        <w:t>Vereinbaren Sie mit der Partnerin, dem Partner, der Familie, wo welche Unterlagen abgelegt werden.</w:t>
      </w:r>
    </w:p>
    <w:p w14:paraId="260FEDFC" w14:textId="77777777" w:rsidR="00D809F8" w:rsidRPr="00462519" w:rsidRDefault="00D809F8" w:rsidP="00D809F8">
      <w:pPr>
        <w:spacing w:line="280" w:lineRule="exact"/>
        <w:rPr>
          <w:rFonts w:ascii="Frutiger LT Std 57 Cn" w:hAnsi="Frutiger LT Std 57 Cn"/>
          <w:sz w:val="24"/>
          <w:szCs w:val="24"/>
        </w:rPr>
      </w:pPr>
    </w:p>
    <w:p w14:paraId="4C299079" w14:textId="77777777" w:rsidR="00D809F8" w:rsidRPr="00462519" w:rsidRDefault="00D809F8" w:rsidP="00D809F8">
      <w:pPr>
        <w:spacing w:line="280" w:lineRule="exact"/>
        <w:rPr>
          <w:rFonts w:ascii="Frutiger LT Std 57 Cn" w:hAnsi="Frutiger LT Std 57 Cn"/>
          <w:sz w:val="24"/>
          <w:szCs w:val="24"/>
        </w:rPr>
      </w:pPr>
      <w:r w:rsidRPr="00462519">
        <w:rPr>
          <w:rFonts w:ascii="Frutiger LT Std 57 Cn" w:hAnsi="Frutiger LT Std 57 Cn"/>
          <w:b/>
          <w:sz w:val="24"/>
          <w:szCs w:val="24"/>
        </w:rPr>
        <w:t>Adressen und Informationen sollten jährlich auf ihre Aktualität und Richtigkeit überprüft werden</w:t>
      </w:r>
      <w:r w:rsidRPr="00462519">
        <w:rPr>
          <w:rFonts w:ascii="Frutiger LT Std 57 Cn" w:hAnsi="Frutiger LT Std 57 Cn"/>
          <w:sz w:val="24"/>
          <w:szCs w:val="24"/>
        </w:rPr>
        <w:t xml:space="preserve">. </w:t>
      </w:r>
    </w:p>
    <w:p w14:paraId="71984713" w14:textId="77777777" w:rsidR="00D809F8" w:rsidRPr="00462519" w:rsidRDefault="00D809F8" w:rsidP="00D809F8">
      <w:pPr>
        <w:spacing w:line="280" w:lineRule="exact"/>
        <w:rPr>
          <w:rFonts w:ascii="Frutiger LT Std 57 Cn" w:hAnsi="Frutiger LT Std 57 C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4"/>
      </w:tblGrid>
      <w:tr w:rsidR="00D809F8" w:rsidRPr="00462519" w14:paraId="501433DA" w14:textId="77777777" w:rsidTr="006851FA">
        <w:tc>
          <w:tcPr>
            <w:tcW w:w="9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B8AED" w14:textId="77777777" w:rsidR="00D809F8" w:rsidRDefault="00D809F8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sz w:val="24"/>
                <w:szCs w:val="24"/>
              </w:rPr>
              <w:t>Haben Sie Fragen? Wir unterstüt</w:t>
            </w:r>
            <w:r w:rsidR="00CD1634">
              <w:rPr>
                <w:rFonts w:ascii="Frutiger LT Std 57 Cn" w:hAnsi="Frutiger LT Std 57 Cn"/>
                <w:sz w:val="24"/>
                <w:szCs w:val="24"/>
              </w:rPr>
              <w:t>zen Sie gerne, auch im Notfall.</w:t>
            </w:r>
          </w:p>
          <w:p w14:paraId="5C3D9D02" w14:textId="77777777" w:rsidR="00CD1634" w:rsidRPr="00462519" w:rsidRDefault="00CD1634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  <w:r>
              <w:rPr>
                <w:rFonts w:ascii="Frutiger LT Std 57 Cn" w:hAnsi="Frutiger LT Std 57 Cn"/>
                <w:sz w:val="24"/>
                <w:szCs w:val="24"/>
              </w:rPr>
              <w:t xml:space="preserve">Auf Wunsch schicken wir </w:t>
            </w:r>
            <w:r w:rsidR="00EC5331">
              <w:rPr>
                <w:rFonts w:ascii="Frutiger LT Std 57 Cn" w:hAnsi="Frutiger LT Std 57 Cn"/>
                <w:sz w:val="24"/>
                <w:szCs w:val="24"/>
              </w:rPr>
              <w:t xml:space="preserve">Ihnen diese Datei auch als beschreibbares </w:t>
            </w:r>
            <w:proofErr w:type="spellStart"/>
            <w:r w:rsidR="00EC5331">
              <w:rPr>
                <w:rFonts w:ascii="Frutiger LT Std 57 Cn" w:hAnsi="Frutiger LT Std 57 Cn"/>
                <w:sz w:val="24"/>
                <w:szCs w:val="24"/>
              </w:rPr>
              <w:t>pdf</w:t>
            </w:r>
            <w:proofErr w:type="spellEnd"/>
            <w:r w:rsidR="00EC5331">
              <w:rPr>
                <w:rFonts w:ascii="Frutiger LT Std 57 Cn" w:hAnsi="Frutiger LT Std 57 Cn"/>
                <w:sz w:val="24"/>
                <w:szCs w:val="24"/>
              </w:rPr>
              <w:t xml:space="preserve">-Dokument </w:t>
            </w:r>
            <w:r>
              <w:rPr>
                <w:rFonts w:ascii="Frutiger LT Std 57 Cn" w:hAnsi="Frutiger LT Std 57 Cn"/>
                <w:sz w:val="24"/>
                <w:szCs w:val="24"/>
              </w:rPr>
              <w:t>zu.</w:t>
            </w:r>
          </w:p>
          <w:p w14:paraId="42BD39C2" w14:textId="77777777" w:rsidR="00D809F8" w:rsidRPr="00462519" w:rsidRDefault="00D809F8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sz w:val="24"/>
                <w:szCs w:val="24"/>
              </w:rPr>
              <w:t>Landwirtschaftliches Zentrum Liebegg, 5722 Gränichen</w:t>
            </w:r>
          </w:p>
          <w:p w14:paraId="705D8DC2" w14:textId="77777777" w:rsidR="00D809F8" w:rsidRPr="00462519" w:rsidRDefault="00D809F8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sz w:val="24"/>
                <w:szCs w:val="24"/>
              </w:rPr>
              <w:t xml:space="preserve">Telefon 062 855 86 55, Mail </w:t>
            </w:r>
            <w:hyperlink r:id="rId7" w:history="1">
              <w:r w:rsidRPr="00462519">
                <w:rPr>
                  <w:rStyle w:val="Hyperlink"/>
                  <w:rFonts w:ascii="Frutiger LT Std 57 Cn" w:hAnsi="Frutiger LT Std 57 Cn"/>
                  <w:sz w:val="24"/>
                  <w:szCs w:val="24"/>
                </w:rPr>
                <w:t>info@liebegg.ch</w:t>
              </w:r>
            </w:hyperlink>
            <w:r w:rsidRPr="00462519">
              <w:rPr>
                <w:rFonts w:ascii="Frutiger LT Std 57 Cn" w:hAnsi="Frutiger LT Std 57 Cn"/>
                <w:sz w:val="24"/>
                <w:szCs w:val="24"/>
              </w:rPr>
              <w:t>, Homepage www.liebegg.ch</w:t>
            </w:r>
          </w:p>
        </w:tc>
      </w:tr>
    </w:tbl>
    <w:p w14:paraId="32160D16" w14:textId="77777777" w:rsidR="00CD1634" w:rsidRDefault="00CD1634" w:rsidP="00B051B8">
      <w:pPr>
        <w:spacing w:line="280" w:lineRule="exact"/>
        <w:rPr>
          <w:rFonts w:ascii="Frutiger LT Std 57 Cn" w:hAnsi="Frutiger LT Std 57 Cn"/>
          <w:sz w:val="16"/>
          <w:szCs w:val="16"/>
        </w:rPr>
      </w:pPr>
    </w:p>
    <w:p w14:paraId="1D978837" w14:textId="77777777" w:rsidR="00CD1634" w:rsidRDefault="00CD1634" w:rsidP="00B051B8">
      <w:pPr>
        <w:spacing w:line="280" w:lineRule="exact"/>
        <w:rPr>
          <w:rFonts w:ascii="Frutiger LT Std 57 Cn" w:hAnsi="Frutiger LT Std 57 Cn"/>
          <w:sz w:val="16"/>
          <w:szCs w:val="16"/>
        </w:rPr>
      </w:pPr>
    </w:p>
    <w:p w14:paraId="59515E07" w14:textId="6FA93A53" w:rsidR="005006B5" w:rsidRPr="00B051B8" w:rsidRDefault="00D809F8" w:rsidP="00B051B8">
      <w:pPr>
        <w:spacing w:line="280" w:lineRule="exact"/>
        <w:rPr>
          <w:rFonts w:ascii="Frutiger LT Std 57 Cn" w:hAnsi="Frutiger LT Std 57 Cn"/>
          <w:sz w:val="16"/>
          <w:szCs w:val="16"/>
        </w:rPr>
      </w:pPr>
      <w:r w:rsidRPr="00462519">
        <w:rPr>
          <w:rFonts w:ascii="Frutiger LT Std 57 Cn" w:hAnsi="Frutiger LT Std 57 Cn"/>
          <w:sz w:val="16"/>
          <w:szCs w:val="16"/>
        </w:rPr>
        <w:t xml:space="preserve">LZ </w:t>
      </w:r>
      <w:proofErr w:type="spellStart"/>
      <w:r w:rsidRPr="00462519">
        <w:rPr>
          <w:rFonts w:ascii="Frutiger LT Std 57 Cn" w:hAnsi="Frutiger LT Std 57 Cn"/>
          <w:sz w:val="16"/>
          <w:szCs w:val="16"/>
        </w:rPr>
        <w:t>Liebegg</w:t>
      </w:r>
      <w:proofErr w:type="spellEnd"/>
      <w:r w:rsidRPr="00462519">
        <w:rPr>
          <w:rFonts w:ascii="Frutiger LT Std 57 Cn" w:hAnsi="Frutiger LT Std 57 Cn"/>
          <w:sz w:val="16"/>
          <w:szCs w:val="16"/>
        </w:rPr>
        <w:t xml:space="preserve">, </w:t>
      </w:r>
      <w:r w:rsidR="00284F85">
        <w:rPr>
          <w:rFonts w:ascii="Frutiger LT Std 57 Cn" w:hAnsi="Frutiger LT Std 57 Cn"/>
          <w:sz w:val="16"/>
          <w:szCs w:val="16"/>
        </w:rPr>
        <w:t>Oktober 202</w:t>
      </w:r>
      <w:r w:rsidR="00D55BDE">
        <w:rPr>
          <w:rFonts w:ascii="Frutiger LT Std 57 Cn" w:hAnsi="Frutiger LT Std 57 Cn"/>
          <w:sz w:val="16"/>
          <w:szCs w:val="16"/>
        </w:rPr>
        <w:t>6</w:t>
      </w:r>
    </w:p>
    <w:sectPr w:rsidR="005006B5" w:rsidRPr="00B051B8" w:rsidSect="00B051B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1134" w:bottom="567" w:left="1134" w:header="851" w:footer="43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473076" w14:textId="77777777" w:rsidR="0019157A" w:rsidRDefault="0019157A">
      <w:r>
        <w:separator/>
      </w:r>
    </w:p>
  </w:endnote>
  <w:endnote w:type="continuationSeparator" w:id="0">
    <w:p w14:paraId="2CD036F3" w14:textId="77777777" w:rsidR="0019157A" w:rsidRDefault="001915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alon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Frutiger LT Std 57 Cn">
    <w:panose1 w:val="020B0606020204020204"/>
    <w:charset w:val="00"/>
    <w:family w:val="swiss"/>
    <w:pitch w:val="variable"/>
    <w:sig w:usb0="800000AF" w:usb1="4000204A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7BC986" w14:textId="77777777" w:rsidR="00076A2F" w:rsidRDefault="00076A2F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94D0F7" w14:textId="77777777" w:rsidR="00076A2F" w:rsidRDefault="00076A2F">
    <w:pPr>
      <w:pStyle w:val="Fuzeile"/>
      <w:jc w:val="right"/>
    </w:pPr>
    <w:r>
      <w:fldChar w:fldCharType="begin"/>
    </w:r>
    <w:r>
      <w:instrText>PAGE   \* MERGEFORMAT</w:instrText>
    </w:r>
    <w:r>
      <w:fldChar w:fldCharType="separate"/>
    </w:r>
    <w:r w:rsidRPr="00076A2F">
      <w:rPr>
        <w:noProof/>
        <w:lang w:val="de-DE"/>
      </w:rPr>
      <w:t>2</w:t>
    </w:r>
    <w:r>
      <w:fldChar w:fldCharType="end"/>
    </w:r>
  </w:p>
  <w:p w14:paraId="672157D7" w14:textId="77777777" w:rsidR="00141BC3" w:rsidRDefault="00141BC3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C54C2" w14:textId="77777777" w:rsidR="00141BC3" w:rsidRPr="00141BC3" w:rsidRDefault="00141BC3">
    <w:pPr>
      <w:pStyle w:val="Fuzeile"/>
      <w:jc w:val="right"/>
      <w:rPr>
        <w:rFonts w:ascii="Frutiger LT Std 57 Cn" w:hAnsi="Frutiger LT Std 57 Cn"/>
        <w:sz w:val="20"/>
        <w:szCs w:val="20"/>
      </w:rPr>
    </w:pPr>
    <w:r w:rsidRPr="00141BC3">
      <w:rPr>
        <w:rFonts w:ascii="Frutiger LT Std 57 Cn" w:hAnsi="Frutiger LT Std 57 Cn"/>
        <w:sz w:val="20"/>
        <w:szCs w:val="20"/>
      </w:rPr>
      <w:fldChar w:fldCharType="begin"/>
    </w:r>
    <w:r w:rsidRPr="00141BC3">
      <w:rPr>
        <w:rFonts w:ascii="Frutiger LT Std 57 Cn" w:hAnsi="Frutiger LT Std 57 Cn"/>
        <w:sz w:val="20"/>
        <w:szCs w:val="20"/>
      </w:rPr>
      <w:instrText>PAGE   \* MERGEFORMAT</w:instrText>
    </w:r>
    <w:r w:rsidRPr="00141BC3">
      <w:rPr>
        <w:rFonts w:ascii="Frutiger LT Std 57 Cn" w:hAnsi="Frutiger LT Std 57 Cn"/>
        <w:sz w:val="20"/>
        <w:szCs w:val="20"/>
      </w:rPr>
      <w:fldChar w:fldCharType="separate"/>
    </w:r>
    <w:r w:rsidR="00076A2F" w:rsidRPr="00076A2F">
      <w:rPr>
        <w:rFonts w:ascii="Frutiger LT Std 57 Cn" w:hAnsi="Frutiger LT Std 57 Cn"/>
        <w:noProof/>
        <w:sz w:val="20"/>
        <w:szCs w:val="20"/>
        <w:lang w:val="de-DE"/>
      </w:rPr>
      <w:t>1</w:t>
    </w:r>
    <w:r w:rsidRPr="00141BC3">
      <w:rPr>
        <w:rFonts w:ascii="Frutiger LT Std 57 Cn" w:hAnsi="Frutiger LT Std 57 Cn"/>
        <w:sz w:val="20"/>
        <w:szCs w:val="20"/>
      </w:rPr>
      <w:fldChar w:fldCharType="end"/>
    </w:r>
  </w:p>
  <w:p w14:paraId="2B0C6BBF" w14:textId="77777777" w:rsidR="00A318A3" w:rsidRPr="00E935DF" w:rsidRDefault="00A318A3" w:rsidP="00E935DF">
    <w:pPr>
      <w:pStyle w:val="Kopfzeile"/>
      <w:tabs>
        <w:tab w:val="clear" w:pos="4536"/>
        <w:tab w:val="clear" w:pos="9072"/>
        <w:tab w:val="center" w:pos="4820"/>
        <w:tab w:val="right" w:pos="9639"/>
      </w:tabs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5F5107" w14:textId="77777777" w:rsidR="0019157A" w:rsidRDefault="0019157A">
      <w:r>
        <w:separator/>
      </w:r>
    </w:p>
  </w:footnote>
  <w:footnote w:type="continuationSeparator" w:id="0">
    <w:p w14:paraId="0DD6A2FE" w14:textId="77777777" w:rsidR="0019157A" w:rsidRDefault="001915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F4033" w14:textId="77777777" w:rsidR="00076A2F" w:rsidRDefault="00076A2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029F2" w14:textId="77777777" w:rsidR="00076A2F" w:rsidRDefault="00076A2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1E0" w:firstRow="1" w:lastRow="1" w:firstColumn="1" w:lastColumn="1" w:noHBand="0" w:noVBand="0"/>
    </w:tblPr>
    <w:tblGrid>
      <w:gridCol w:w="9606"/>
      <w:gridCol w:w="236"/>
    </w:tblGrid>
    <w:tr w:rsidR="00A318A3" w14:paraId="6EC087E2" w14:textId="77777777" w:rsidTr="00A600CA">
      <w:tc>
        <w:tcPr>
          <w:tcW w:w="9606" w:type="dxa"/>
        </w:tcPr>
        <w:p w14:paraId="2B226A37" w14:textId="77777777" w:rsidR="00A318A3" w:rsidRDefault="00A318A3">
          <w:pPr>
            <w:pStyle w:val="Kopfzeile"/>
          </w:pPr>
          <w:r w:rsidRPr="006A59B4">
            <w:rPr>
              <w:noProof/>
              <w:lang w:eastAsia="de-CH"/>
            </w:rPr>
            <w:pict w14:anchorId="7ABE98C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" o:spid="_x0000_i1025" type="#_x0000_t75" style="width:451.5pt;height:45.75pt;visibility:visible">
                <v:imagedata r:id="rId1" o:title=""/>
              </v:shape>
            </w:pict>
          </w:r>
        </w:p>
      </w:tc>
      <w:tc>
        <w:tcPr>
          <w:tcW w:w="236" w:type="dxa"/>
        </w:tcPr>
        <w:p w14:paraId="625194A6" w14:textId="77777777" w:rsidR="00A318A3" w:rsidRDefault="00A318A3" w:rsidP="005E6E81">
          <w:pPr>
            <w:pStyle w:val="Kopfzeile"/>
            <w:jc w:val="right"/>
          </w:pPr>
        </w:p>
      </w:tc>
    </w:tr>
  </w:tbl>
  <w:p w14:paraId="6B29D24C" w14:textId="77777777" w:rsidR="00A318A3" w:rsidRDefault="00A318A3" w:rsidP="00A600C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733955"/>
    <w:multiLevelType w:val="hybridMultilevel"/>
    <w:tmpl w:val="7188D572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0A040E"/>
    <w:multiLevelType w:val="hybridMultilevel"/>
    <w:tmpl w:val="6922D294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C25C7E"/>
    <w:multiLevelType w:val="hybridMultilevel"/>
    <w:tmpl w:val="2744D8AE"/>
    <w:lvl w:ilvl="0" w:tplc="08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4D4EFD"/>
    <w:multiLevelType w:val="hybridMultilevel"/>
    <w:tmpl w:val="B0F6440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DD3335"/>
    <w:multiLevelType w:val="hybridMultilevel"/>
    <w:tmpl w:val="58E6D744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433F4B"/>
    <w:multiLevelType w:val="hybridMultilevel"/>
    <w:tmpl w:val="79EA7CA8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7F561D"/>
    <w:multiLevelType w:val="hybridMultilevel"/>
    <w:tmpl w:val="91783914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0169369">
    <w:abstractNumId w:val="2"/>
  </w:num>
  <w:num w:numId="2" w16cid:durableId="1158305672">
    <w:abstractNumId w:val="1"/>
  </w:num>
  <w:num w:numId="3" w16cid:durableId="1099331235">
    <w:abstractNumId w:val="6"/>
  </w:num>
  <w:num w:numId="4" w16cid:durableId="281813613">
    <w:abstractNumId w:val="4"/>
  </w:num>
  <w:num w:numId="5" w16cid:durableId="1686245087">
    <w:abstractNumId w:val="0"/>
  </w:num>
  <w:num w:numId="6" w16cid:durableId="1115905366">
    <w:abstractNumId w:val="5"/>
  </w:num>
  <w:num w:numId="7" w16cid:durableId="16947695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e-CH" w:vendorID="64" w:dllVersion="131078" w:nlCheck="1" w:checkStyle="0"/>
  <w:activeWritingStyle w:appName="MSWord" w:lang="en-GB" w:vendorID="64" w:dllVersion="131078" w:nlCheck="1" w:checkStyle="1"/>
  <w:activeWritingStyle w:appName="MSWord" w:lang="de-DE" w:vendorID="64" w:dllVersion="131078" w:nlCheck="1" w:checkStyle="0"/>
  <w:activeWritingStyle w:appName="MSWord" w:lang="de-CH" w:vendorID="64" w:dllVersion="0" w:nlCheck="1" w:checkStyle="0"/>
  <w:activeWritingStyle w:appName="MSWord" w:lang="de-DE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F2639"/>
    <w:rsid w:val="00072C52"/>
    <w:rsid w:val="00076A2F"/>
    <w:rsid w:val="000E3FA5"/>
    <w:rsid w:val="00141BC3"/>
    <w:rsid w:val="00181F7C"/>
    <w:rsid w:val="0019157A"/>
    <w:rsid w:val="001C0CD7"/>
    <w:rsid w:val="001C11E9"/>
    <w:rsid w:val="001E21B9"/>
    <w:rsid w:val="00226556"/>
    <w:rsid w:val="00246B4A"/>
    <w:rsid w:val="00284F85"/>
    <w:rsid w:val="002954E8"/>
    <w:rsid w:val="00295764"/>
    <w:rsid w:val="002E4538"/>
    <w:rsid w:val="00325772"/>
    <w:rsid w:val="003704BE"/>
    <w:rsid w:val="00384424"/>
    <w:rsid w:val="003C005D"/>
    <w:rsid w:val="003E0BA3"/>
    <w:rsid w:val="00411184"/>
    <w:rsid w:val="00426C99"/>
    <w:rsid w:val="00436FA3"/>
    <w:rsid w:val="00462519"/>
    <w:rsid w:val="004D5BFC"/>
    <w:rsid w:val="005006B5"/>
    <w:rsid w:val="00554BD9"/>
    <w:rsid w:val="00571A70"/>
    <w:rsid w:val="0057559F"/>
    <w:rsid w:val="00586526"/>
    <w:rsid w:val="005E6E81"/>
    <w:rsid w:val="005F6CD8"/>
    <w:rsid w:val="0060705E"/>
    <w:rsid w:val="006367E7"/>
    <w:rsid w:val="006851FA"/>
    <w:rsid w:val="00696842"/>
    <w:rsid w:val="006A57ED"/>
    <w:rsid w:val="006E2739"/>
    <w:rsid w:val="00737700"/>
    <w:rsid w:val="00791D06"/>
    <w:rsid w:val="007D2DB9"/>
    <w:rsid w:val="007E2872"/>
    <w:rsid w:val="008160FF"/>
    <w:rsid w:val="00816910"/>
    <w:rsid w:val="00847B85"/>
    <w:rsid w:val="008B5CD4"/>
    <w:rsid w:val="009213BD"/>
    <w:rsid w:val="00924682"/>
    <w:rsid w:val="0093078E"/>
    <w:rsid w:val="00961823"/>
    <w:rsid w:val="00970B77"/>
    <w:rsid w:val="00993EDC"/>
    <w:rsid w:val="009D1F42"/>
    <w:rsid w:val="00A00061"/>
    <w:rsid w:val="00A00D21"/>
    <w:rsid w:val="00A20991"/>
    <w:rsid w:val="00A318A3"/>
    <w:rsid w:val="00A40BE7"/>
    <w:rsid w:val="00A600CA"/>
    <w:rsid w:val="00A67EAE"/>
    <w:rsid w:val="00A802D1"/>
    <w:rsid w:val="00A914B8"/>
    <w:rsid w:val="00AA66B1"/>
    <w:rsid w:val="00AC39D4"/>
    <w:rsid w:val="00B0508C"/>
    <w:rsid w:val="00B051B8"/>
    <w:rsid w:val="00B05DF0"/>
    <w:rsid w:val="00B061D4"/>
    <w:rsid w:val="00B11EAA"/>
    <w:rsid w:val="00B45A05"/>
    <w:rsid w:val="00B536B2"/>
    <w:rsid w:val="00B823C1"/>
    <w:rsid w:val="00B85F2F"/>
    <w:rsid w:val="00BA7445"/>
    <w:rsid w:val="00BC6156"/>
    <w:rsid w:val="00C6313C"/>
    <w:rsid w:val="00C64CC8"/>
    <w:rsid w:val="00C82475"/>
    <w:rsid w:val="00CD1634"/>
    <w:rsid w:val="00D22821"/>
    <w:rsid w:val="00D55BDE"/>
    <w:rsid w:val="00D809F8"/>
    <w:rsid w:val="00D868BA"/>
    <w:rsid w:val="00DE0234"/>
    <w:rsid w:val="00DF207B"/>
    <w:rsid w:val="00E257B2"/>
    <w:rsid w:val="00E54F14"/>
    <w:rsid w:val="00E57292"/>
    <w:rsid w:val="00E87F88"/>
    <w:rsid w:val="00E90510"/>
    <w:rsid w:val="00E935DF"/>
    <w:rsid w:val="00EC5331"/>
    <w:rsid w:val="00EF2639"/>
    <w:rsid w:val="00F73258"/>
    <w:rsid w:val="00FA2CB2"/>
    <w:rsid w:val="00FB5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68F7C8B5"/>
  <w15:chartTrackingRefBased/>
  <w15:docId w15:val="{CFF2F72F-D3A0-4E2A-B922-E5BEF1595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  <w:sz w:val="22"/>
      <w:szCs w:val="22"/>
      <w:lang w:eastAsia="de-DE"/>
    </w:rPr>
  </w:style>
  <w:style w:type="paragraph" w:styleId="berschrift2">
    <w:name w:val="heading 2"/>
    <w:basedOn w:val="Standard"/>
    <w:next w:val="Standard"/>
    <w:qFormat/>
    <w:pPr>
      <w:keepNext/>
      <w:tabs>
        <w:tab w:val="left" w:pos="851"/>
        <w:tab w:val="left" w:pos="5954"/>
      </w:tabs>
      <w:outlineLvl w:val="1"/>
    </w:pPr>
    <w:rPr>
      <w:rFonts w:ascii="Avalon" w:hAnsi="Avalon"/>
      <w:sz w:val="28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rPr>
      <w:sz w:val="16"/>
    </w:rPr>
  </w:style>
  <w:style w:type="character" w:styleId="Hyperlink">
    <w:name w:val="Hyperlink"/>
    <w:rPr>
      <w:color w:val="0000FF"/>
      <w:u w:val="single"/>
    </w:rPr>
  </w:style>
  <w:style w:type="character" w:styleId="BesuchterHyperlink">
    <w:name w:val="BesuchterHyperlink"/>
    <w:rPr>
      <w:color w:val="800080"/>
      <w:u w:val="single"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</w:style>
  <w:style w:type="table" w:styleId="Tabellenraster">
    <w:name w:val="Table Grid"/>
    <w:basedOn w:val="NormaleTabelle"/>
    <w:rsid w:val="00B536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kumentstruktur">
    <w:name w:val="Document Map"/>
    <w:basedOn w:val="Standard"/>
    <w:semiHidden/>
    <w:rsid w:val="001E21B9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FuzeileZchn">
    <w:name w:val="Fußzeile Zchn"/>
    <w:link w:val="Fuzeile"/>
    <w:uiPriority w:val="99"/>
    <w:rsid w:val="00141BC3"/>
    <w:rPr>
      <w:rFonts w:ascii="Arial" w:hAnsi="Arial"/>
      <w:sz w:val="22"/>
      <w:szCs w:val="22"/>
      <w:lang w:val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84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7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info@liebegg.ch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vorlagen\kzg_brief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kzg_brief.dot</Template>
  <TotalTime>0</TotalTime>
  <Pages>4</Pages>
  <Words>401</Words>
  <Characters>2533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</vt:lpstr>
    </vt:vector>
  </TitlesOfParts>
  <Company>5722 Gränichen</Company>
  <LinksUpToDate>false</LinksUpToDate>
  <CharactersWithSpaces>2929</CharactersWithSpaces>
  <SharedDoc>false</SharedDoc>
  <HLinks>
    <vt:vector size="6" baseType="variant">
      <vt:variant>
        <vt:i4>458787</vt:i4>
      </vt:variant>
      <vt:variant>
        <vt:i4>0</vt:i4>
      </vt:variant>
      <vt:variant>
        <vt:i4>0</vt:i4>
      </vt:variant>
      <vt:variant>
        <vt:i4>5</vt:i4>
      </vt:variant>
      <vt:variant>
        <vt:lpwstr>mailto:info@liebegg.ch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Suzanne Schnieper</dc:creator>
  <cp:keywords/>
  <cp:lastModifiedBy>Flury Rebekka  DFRLWAG</cp:lastModifiedBy>
  <cp:revision>2</cp:revision>
  <cp:lastPrinted>2015-04-23T11:46:00Z</cp:lastPrinted>
  <dcterms:created xsi:type="dcterms:W3CDTF">2026-11-02T15:22:00Z</dcterms:created>
  <dcterms:modified xsi:type="dcterms:W3CDTF">2026-11-02T15:22:00Z</dcterms:modified>
</cp:coreProperties>
</file>